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706"/>
        <w:gridCol w:w="2975"/>
        <w:gridCol w:w="4211"/>
        <w:gridCol w:w="4436"/>
        <w:gridCol w:w="2232"/>
      </w:tblGrid>
      <w:tr w:rsidR="00613DE7" w:rsidRPr="0070648F" w14:paraId="2E5435E4" w14:textId="77777777" w:rsidTr="00716BB0">
        <w:trPr>
          <w:jc w:val="center"/>
        </w:trPr>
        <w:tc>
          <w:tcPr>
            <w:tcW w:w="706" w:type="dxa"/>
          </w:tcPr>
          <w:p w14:paraId="387271EC" w14:textId="77777777" w:rsidR="00613DE7" w:rsidRPr="0070648F" w:rsidRDefault="00613DE7" w:rsidP="00716BB0">
            <w:r w:rsidRPr="0070648F">
              <w:t>ID</w:t>
            </w:r>
          </w:p>
        </w:tc>
        <w:tc>
          <w:tcPr>
            <w:tcW w:w="2975" w:type="dxa"/>
          </w:tcPr>
          <w:p w14:paraId="198932BE" w14:textId="77777777" w:rsidR="00613DE7" w:rsidRPr="0070648F" w:rsidRDefault="00613DE7" w:rsidP="00716BB0">
            <w:r w:rsidRPr="0070648F">
              <w:t>Название</w:t>
            </w:r>
          </w:p>
        </w:tc>
        <w:tc>
          <w:tcPr>
            <w:tcW w:w="4211" w:type="dxa"/>
          </w:tcPr>
          <w:p w14:paraId="3F6C6BDB" w14:textId="77777777" w:rsidR="00613DE7" w:rsidRPr="0070648F" w:rsidRDefault="00613DE7" w:rsidP="00716BB0">
            <w:r w:rsidRPr="0070648F">
              <w:t>Стиль</w:t>
            </w:r>
          </w:p>
        </w:tc>
        <w:tc>
          <w:tcPr>
            <w:tcW w:w="4436" w:type="dxa"/>
          </w:tcPr>
          <w:p w14:paraId="3D727950" w14:textId="77777777" w:rsidR="00613DE7" w:rsidRPr="0070648F" w:rsidRDefault="00613DE7" w:rsidP="00716BB0">
            <w:r w:rsidRPr="0070648F">
              <w:t>Описание</w:t>
            </w:r>
          </w:p>
        </w:tc>
        <w:tc>
          <w:tcPr>
            <w:tcW w:w="2232" w:type="dxa"/>
          </w:tcPr>
          <w:p w14:paraId="6BA4DA36" w14:textId="77777777" w:rsidR="00613DE7" w:rsidRPr="0070648F" w:rsidRDefault="00613DE7" w:rsidP="00716BB0">
            <w:r w:rsidRPr="0070648F">
              <w:t>Составляющие</w:t>
            </w:r>
          </w:p>
        </w:tc>
      </w:tr>
      <w:tr w:rsidR="009D7E33" w:rsidRPr="0070648F" w14:paraId="44F97793" w14:textId="77777777" w:rsidTr="00716BB0">
        <w:trPr>
          <w:jc w:val="center"/>
        </w:trPr>
        <w:tc>
          <w:tcPr>
            <w:tcW w:w="706" w:type="dxa"/>
          </w:tcPr>
          <w:p w14:paraId="6FA4316F" w14:textId="77777777" w:rsidR="009D7E33" w:rsidRPr="0070648F" w:rsidRDefault="009D7E33" w:rsidP="00716BB0">
            <w:r>
              <w:t>7</w:t>
            </w:r>
          </w:p>
        </w:tc>
        <w:tc>
          <w:tcPr>
            <w:tcW w:w="2975" w:type="dxa"/>
          </w:tcPr>
          <w:p w14:paraId="090965B7" w14:textId="35A12901" w:rsidR="009D7E33" w:rsidRPr="0070648F" w:rsidRDefault="00546888" w:rsidP="00716BB0">
            <w:r>
              <w:t>Субъект</w:t>
            </w:r>
          </w:p>
        </w:tc>
        <w:tc>
          <w:tcPr>
            <w:tcW w:w="4211" w:type="dxa"/>
          </w:tcPr>
          <w:p w14:paraId="488FD0A8" w14:textId="7D112CCD" w:rsidR="009D7E33" w:rsidRPr="009D7E33" w:rsidRDefault="009D7E33" w:rsidP="00716BB0">
            <w:pPr>
              <w:rPr>
                <w:rStyle w:val="af0"/>
              </w:rPr>
            </w:pPr>
            <w:proofErr w:type="spellStart"/>
            <w:r w:rsidRPr="009D7E33">
              <w:rPr>
                <w:rStyle w:val="af0"/>
              </w:rPr>
              <w:t>М_</w:t>
            </w:r>
            <w:r w:rsidR="004B428B">
              <w:rPr>
                <w:rStyle w:val="af0"/>
              </w:rPr>
              <w:t>Субъект</w:t>
            </w:r>
            <w:proofErr w:type="spellEnd"/>
          </w:p>
        </w:tc>
        <w:tc>
          <w:tcPr>
            <w:tcW w:w="4436" w:type="dxa"/>
          </w:tcPr>
          <w:p w14:paraId="50449931" w14:textId="54F5D30E" w:rsidR="009D7E33" w:rsidRPr="0070648F" w:rsidRDefault="00764F28" w:rsidP="00716BB0">
            <w:r>
              <w:t>Субъект</w:t>
            </w:r>
          </w:p>
        </w:tc>
        <w:tc>
          <w:tcPr>
            <w:tcW w:w="2232" w:type="dxa"/>
          </w:tcPr>
          <w:p w14:paraId="72B5D6AC" w14:textId="77777777" w:rsidR="009D7E33" w:rsidRPr="0070648F" w:rsidRDefault="009D7E33" w:rsidP="00716BB0"/>
        </w:tc>
      </w:tr>
      <w:tr w:rsidR="009D7E33" w:rsidRPr="0070648F" w14:paraId="3040A268" w14:textId="77777777" w:rsidTr="00716BB0">
        <w:trPr>
          <w:jc w:val="center"/>
        </w:trPr>
        <w:tc>
          <w:tcPr>
            <w:tcW w:w="706" w:type="dxa"/>
          </w:tcPr>
          <w:p w14:paraId="316D1C3E" w14:textId="77777777" w:rsidR="009D7E33" w:rsidRPr="009D7E33" w:rsidRDefault="009D7E33" w:rsidP="00716BB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975" w:type="dxa"/>
          </w:tcPr>
          <w:p w14:paraId="41E14832" w14:textId="779A9E07" w:rsidR="009D7E33" w:rsidRPr="009D7E33" w:rsidRDefault="00546888" w:rsidP="00716BB0">
            <w:r>
              <w:t>Объект</w:t>
            </w:r>
          </w:p>
        </w:tc>
        <w:tc>
          <w:tcPr>
            <w:tcW w:w="4211" w:type="dxa"/>
          </w:tcPr>
          <w:p w14:paraId="7A9B7F8D" w14:textId="753B396F" w:rsidR="009D7E33" w:rsidRPr="002D172B" w:rsidRDefault="009D7E33" w:rsidP="00716BB0">
            <w:pPr>
              <w:rPr>
                <w:rStyle w:val="af1"/>
              </w:rPr>
            </w:pPr>
            <w:proofErr w:type="spellStart"/>
            <w:r w:rsidRPr="002D172B">
              <w:rPr>
                <w:rStyle w:val="af1"/>
              </w:rPr>
              <w:t>М_</w:t>
            </w:r>
            <w:r w:rsidR="004B428B">
              <w:rPr>
                <w:rStyle w:val="af1"/>
              </w:rPr>
              <w:t>Объект</w:t>
            </w:r>
            <w:proofErr w:type="spellEnd"/>
          </w:p>
        </w:tc>
        <w:tc>
          <w:tcPr>
            <w:tcW w:w="4436" w:type="dxa"/>
          </w:tcPr>
          <w:p w14:paraId="3A7938D0" w14:textId="670F3966" w:rsidR="009D7E33" w:rsidRPr="0070648F" w:rsidRDefault="00764F28" w:rsidP="00716BB0">
            <w:r>
              <w:t>Объект</w:t>
            </w:r>
          </w:p>
        </w:tc>
        <w:tc>
          <w:tcPr>
            <w:tcW w:w="2232" w:type="dxa"/>
          </w:tcPr>
          <w:p w14:paraId="57854F50" w14:textId="77777777" w:rsidR="009D7E33" w:rsidRPr="0070648F" w:rsidRDefault="009D7E33" w:rsidP="00716BB0"/>
        </w:tc>
      </w:tr>
      <w:tr w:rsidR="00A85C88" w:rsidRPr="0070648F" w14:paraId="75143A7B" w14:textId="77777777" w:rsidTr="00725AB9">
        <w:trPr>
          <w:jc w:val="center"/>
        </w:trPr>
        <w:tc>
          <w:tcPr>
            <w:tcW w:w="706" w:type="dxa"/>
          </w:tcPr>
          <w:p w14:paraId="612C8190" w14:textId="77777777" w:rsidR="00A85C88" w:rsidRPr="0070648F" w:rsidRDefault="00A85C88" w:rsidP="00725AB9">
            <w:r>
              <w:t>3</w:t>
            </w:r>
          </w:p>
        </w:tc>
        <w:tc>
          <w:tcPr>
            <w:tcW w:w="2975" w:type="dxa"/>
          </w:tcPr>
          <w:p w14:paraId="03734B28" w14:textId="187FD80C" w:rsidR="00A85C88" w:rsidRPr="0070648F" w:rsidRDefault="00A85C88" w:rsidP="00725AB9">
            <w:r>
              <w:t>Коммуникация</w:t>
            </w:r>
          </w:p>
        </w:tc>
        <w:tc>
          <w:tcPr>
            <w:tcW w:w="4211" w:type="dxa"/>
          </w:tcPr>
          <w:p w14:paraId="7916E8D6" w14:textId="6DA11C17" w:rsidR="00A85C88" w:rsidRPr="002D172B" w:rsidRDefault="00A85C88" w:rsidP="00725AB9">
            <w:pPr>
              <w:rPr>
                <w:rStyle w:val="af2"/>
              </w:rPr>
            </w:pPr>
            <w:proofErr w:type="spellStart"/>
            <w:r w:rsidRPr="002D172B">
              <w:rPr>
                <w:rStyle w:val="af2"/>
              </w:rPr>
              <w:t>М_</w:t>
            </w:r>
            <w:r w:rsidR="00EE5AC9">
              <w:rPr>
                <w:rStyle w:val="af2"/>
              </w:rPr>
              <w:t>Коммуникация</w:t>
            </w:r>
            <w:proofErr w:type="spellEnd"/>
          </w:p>
        </w:tc>
        <w:tc>
          <w:tcPr>
            <w:tcW w:w="4436" w:type="dxa"/>
          </w:tcPr>
          <w:p w14:paraId="7EEF597E" w14:textId="658FDE5F" w:rsidR="00A85C88" w:rsidRPr="0070648F" w:rsidRDefault="00A85C88" w:rsidP="00725AB9">
            <w:r>
              <w:t>Коммуникация</w:t>
            </w:r>
          </w:p>
        </w:tc>
        <w:tc>
          <w:tcPr>
            <w:tcW w:w="2232" w:type="dxa"/>
          </w:tcPr>
          <w:p w14:paraId="3F492B70" w14:textId="77777777" w:rsidR="00A85C88" w:rsidRPr="0070648F" w:rsidRDefault="00A85C88" w:rsidP="00725AB9"/>
        </w:tc>
      </w:tr>
      <w:tr w:rsidR="009D7E33" w:rsidRPr="0070648F" w14:paraId="42B0A250" w14:textId="77777777" w:rsidTr="00716BB0">
        <w:trPr>
          <w:jc w:val="center"/>
        </w:trPr>
        <w:tc>
          <w:tcPr>
            <w:tcW w:w="706" w:type="dxa"/>
          </w:tcPr>
          <w:p w14:paraId="3AA32A4D" w14:textId="6DD2AAD5" w:rsidR="009D7E33" w:rsidRPr="0070648F" w:rsidRDefault="00A85C88" w:rsidP="00716BB0">
            <w:r>
              <w:t>21</w:t>
            </w:r>
          </w:p>
        </w:tc>
        <w:tc>
          <w:tcPr>
            <w:tcW w:w="2975" w:type="dxa"/>
          </w:tcPr>
          <w:p w14:paraId="209AA07E" w14:textId="200CC28B" w:rsidR="009D7E33" w:rsidRPr="0070648F" w:rsidRDefault="00546888" w:rsidP="00716BB0">
            <w:r>
              <w:t>Отношение</w:t>
            </w:r>
          </w:p>
        </w:tc>
        <w:tc>
          <w:tcPr>
            <w:tcW w:w="4211" w:type="dxa"/>
          </w:tcPr>
          <w:p w14:paraId="670BD76A" w14:textId="20E5D554" w:rsidR="009D7E33" w:rsidRPr="00A85C88" w:rsidRDefault="009D7E33" w:rsidP="00716BB0">
            <w:pPr>
              <w:rPr>
                <w:rStyle w:val="af6"/>
                <w:lang w:val="en-US"/>
              </w:rPr>
            </w:pPr>
            <w:proofErr w:type="spellStart"/>
            <w:r w:rsidRPr="00A85C88">
              <w:rPr>
                <w:rStyle w:val="af6"/>
              </w:rPr>
              <w:t>М_</w:t>
            </w:r>
            <w:r w:rsidR="00A85C88" w:rsidRPr="00A85C88">
              <w:rPr>
                <w:rStyle w:val="af6"/>
              </w:rPr>
              <w:t>Отношение</w:t>
            </w:r>
            <w:proofErr w:type="spellEnd"/>
          </w:p>
        </w:tc>
        <w:tc>
          <w:tcPr>
            <w:tcW w:w="4436" w:type="dxa"/>
          </w:tcPr>
          <w:p w14:paraId="4C53EEF3" w14:textId="2341BBF4" w:rsidR="009D7E33" w:rsidRPr="0070648F" w:rsidRDefault="00CD14D0" w:rsidP="00716BB0">
            <w:r>
              <w:t>Отношение</w:t>
            </w:r>
          </w:p>
        </w:tc>
        <w:tc>
          <w:tcPr>
            <w:tcW w:w="2232" w:type="dxa"/>
          </w:tcPr>
          <w:p w14:paraId="4B02BA44" w14:textId="77777777" w:rsidR="009D7E33" w:rsidRPr="0070648F" w:rsidRDefault="009D7E33" w:rsidP="00716BB0"/>
        </w:tc>
      </w:tr>
      <w:tr w:rsidR="00A85C88" w:rsidRPr="0070648F" w14:paraId="56C73657" w14:textId="77777777" w:rsidTr="00725AB9">
        <w:trPr>
          <w:jc w:val="center"/>
        </w:trPr>
        <w:tc>
          <w:tcPr>
            <w:tcW w:w="706" w:type="dxa"/>
          </w:tcPr>
          <w:p w14:paraId="304EEC7D" w14:textId="234499BD" w:rsidR="00A85C88" w:rsidRPr="00A85C88" w:rsidRDefault="00A85C88" w:rsidP="00725AB9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2975" w:type="dxa"/>
          </w:tcPr>
          <w:p w14:paraId="5ED33FDD" w14:textId="77777777" w:rsidR="00A85C88" w:rsidRPr="0070648F" w:rsidRDefault="00A85C88" w:rsidP="00725AB9">
            <w:r>
              <w:t>Условие</w:t>
            </w:r>
          </w:p>
        </w:tc>
        <w:tc>
          <w:tcPr>
            <w:tcW w:w="4211" w:type="dxa"/>
          </w:tcPr>
          <w:p w14:paraId="6945F3EC" w14:textId="176F73C9" w:rsidR="00A85C88" w:rsidRPr="001C3CD2" w:rsidRDefault="00A85C88" w:rsidP="001C3CD2">
            <w:pPr>
              <w:rPr>
                <w:rStyle w:val="af7"/>
              </w:rPr>
            </w:pPr>
            <w:proofErr w:type="spellStart"/>
            <w:r w:rsidRPr="001C3CD2">
              <w:rPr>
                <w:rStyle w:val="af7"/>
              </w:rPr>
              <w:t>М_Условие</w:t>
            </w:r>
            <w:proofErr w:type="spellEnd"/>
          </w:p>
        </w:tc>
        <w:tc>
          <w:tcPr>
            <w:tcW w:w="4436" w:type="dxa"/>
          </w:tcPr>
          <w:p w14:paraId="3BABA17E" w14:textId="77777777" w:rsidR="00A85C88" w:rsidRPr="0070648F" w:rsidRDefault="00A85C88" w:rsidP="00725AB9">
            <w:r>
              <w:t>Условие</w:t>
            </w:r>
          </w:p>
        </w:tc>
        <w:tc>
          <w:tcPr>
            <w:tcW w:w="2232" w:type="dxa"/>
          </w:tcPr>
          <w:p w14:paraId="425F22CF" w14:textId="77777777" w:rsidR="00A85C88" w:rsidRPr="0070648F" w:rsidRDefault="00A85C88" w:rsidP="00725AB9"/>
        </w:tc>
      </w:tr>
      <w:tr w:rsidR="007C3F96" w:rsidRPr="0070648F" w14:paraId="1C658989" w14:textId="77777777" w:rsidTr="00056CCC">
        <w:trPr>
          <w:jc w:val="center"/>
        </w:trPr>
        <w:tc>
          <w:tcPr>
            <w:tcW w:w="706" w:type="dxa"/>
          </w:tcPr>
          <w:p w14:paraId="56F7584F" w14:textId="77777777" w:rsidR="007C3F96" w:rsidRPr="009D7E33" w:rsidRDefault="007C3F96" w:rsidP="00056CCC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975" w:type="dxa"/>
          </w:tcPr>
          <w:p w14:paraId="6A03A34B" w14:textId="77777777" w:rsidR="007C3F96" w:rsidRPr="0070648F" w:rsidRDefault="007C3F96" w:rsidP="00056CCC">
            <w:r>
              <w:t>Событие</w:t>
            </w:r>
          </w:p>
        </w:tc>
        <w:tc>
          <w:tcPr>
            <w:tcW w:w="4211" w:type="dxa"/>
          </w:tcPr>
          <w:p w14:paraId="289C50DC" w14:textId="77777777" w:rsidR="007C3F96" w:rsidRPr="001C3CD2" w:rsidRDefault="007C3F96" w:rsidP="00056CCC">
            <w:pPr>
              <w:rPr>
                <w:rStyle w:val="af8"/>
              </w:rPr>
            </w:pPr>
            <w:proofErr w:type="spellStart"/>
            <w:r w:rsidRPr="001C3CD2">
              <w:rPr>
                <w:rStyle w:val="af8"/>
              </w:rPr>
              <w:t>М_Событие</w:t>
            </w:r>
            <w:proofErr w:type="spellEnd"/>
          </w:p>
        </w:tc>
        <w:tc>
          <w:tcPr>
            <w:tcW w:w="4436" w:type="dxa"/>
          </w:tcPr>
          <w:p w14:paraId="0FD6CEE2" w14:textId="77777777" w:rsidR="007C3F96" w:rsidRPr="00BB5631" w:rsidRDefault="007C3F96" w:rsidP="00056CCC">
            <w:r>
              <w:t>Событие</w:t>
            </w:r>
          </w:p>
        </w:tc>
        <w:tc>
          <w:tcPr>
            <w:tcW w:w="2232" w:type="dxa"/>
          </w:tcPr>
          <w:p w14:paraId="3ECB681A" w14:textId="77777777" w:rsidR="007C3F96" w:rsidRPr="0070648F" w:rsidRDefault="007C3F96" w:rsidP="00056CCC"/>
        </w:tc>
      </w:tr>
      <w:tr w:rsidR="00956D2B" w:rsidRPr="0070648F" w14:paraId="0D6378C6" w14:textId="77777777" w:rsidTr="00B85794">
        <w:trPr>
          <w:jc w:val="center"/>
        </w:trPr>
        <w:tc>
          <w:tcPr>
            <w:tcW w:w="706" w:type="dxa"/>
          </w:tcPr>
          <w:p w14:paraId="24CE3F29" w14:textId="77777777" w:rsidR="00956D2B" w:rsidRPr="007C3F96" w:rsidRDefault="00956D2B" w:rsidP="00B85794">
            <w:r>
              <w:rPr>
                <w:lang w:val="en-US"/>
              </w:rPr>
              <w:t>2</w:t>
            </w:r>
            <w:r>
              <w:t>4</w:t>
            </w:r>
          </w:p>
        </w:tc>
        <w:tc>
          <w:tcPr>
            <w:tcW w:w="2975" w:type="dxa"/>
          </w:tcPr>
          <w:p w14:paraId="1759C7A9" w14:textId="77777777" w:rsidR="00956D2B" w:rsidRPr="0070648F" w:rsidRDefault="00956D2B" w:rsidP="00B85794">
            <w:r>
              <w:t>Обстоятельство</w:t>
            </w:r>
          </w:p>
        </w:tc>
        <w:tc>
          <w:tcPr>
            <w:tcW w:w="4211" w:type="dxa"/>
          </w:tcPr>
          <w:p w14:paraId="6A4D67F9" w14:textId="77777777" w:rsidR="00956D2B" w:rsidRPr="007C3F96" w:rsidRDefault="00956D2B" w:rsidP="00B85794">
            <w:pPr>
              <w:rPr>
                <w:rStyle w:val="af9"/>
              </w:rPr>
            </w:pPr>
            <w:proofErr w:type="spellStart"/>
            <w:r w:rsidRPr="007C3F96">
              <w:rPr>
                <w:rStyle w:val="af9"/>
              </w:rPr>
              <w:t>М_</w:t>
            </w:r>
            <w:r>
              <w:rPr>
                <w:rStyle w:val="af9"/>
              </w:rPr>
              <w:t>Обстоятельство</w:t>
            </w:r>
            <w:proofErr w:type="spellEnd"/>
          </w:p>
        </w:tc>
        <w:tc>
          <w:tcPr>
            <w:tcW w:w="4436" w:type="dxa"/>
          </w:tcPr>
          <w:p w14:paraId="369AA389" w14:textId="77777777" w:rsidR="00956D2B" w:rsidRPr="00BB5631" w:rsidRDefault="00956D2B" w:rsidP="00B85794">
            <w:r>
              <w:t>Обстоятельство</w:t>
            </w:r>
          </w:p>
        </w:tc>
        <w:tc>
          <w:tcPr>
            <w:tcW w:w="2232" w:type="dxa"/>
          </w:tcPr>
          <w:p w14:paraId="65807DB5" w14:textId="77777777" w:rsidR="00956D2B" w:rsidRPr="0070648F" w:rsidRDefault="00956D2B" w:rsidP="00B85794"/>
        </w:tc>
      </w:tr>
      <w:tr w:rsidR="000C331C" w:rsidRPr="0070648F" w14:paraId="3A9966B8" w14:textId="77777777" w:rsidTr="00B85794">
        <w:trPr>
          <w:jc w:val="center"/>
        </w:trPr>
        <w:tc>
          <w:tcPr>
            <w:tcW w:w="706" w:type="dxa"/>
          </w:tcPr>
          <w:p w14:paraId="351DDD15" w14:textId="77777777" w:rsidR="000C331C" w:rsidRPr="007C3F96" w:rsidRDefault="000C331C" w:rsidP="00B85794">
            <w:r>
              <w:rPr>
                <w:lang w:val="en-US"/>
              </w:rPr>
              <w:t>41</w:t>
            </w:r>
          </w:p>
        </w:tc>
        <w:tc>
          <w:tcPr>
            <w:tcW w:w="2975" w:type="dxa"/>
          </w:tcPr>
          <w:p w14:paraId="55B736A2" w14:textId="77777777" w:rsidR="000C331C" w:rsidRPr="00956D2B" w:rsidRDefault="000C331C" w:rsidP="00B85794">
            <w:r>
              <w:t>Обстоятельство</w:t>
            </w:r>
            <w:r>
              <w:rPr>
                <w:lang w:val="en-US"/>
              </w:rPr>
              <w:t>-</w:t>
            </w:r>
            <w:r>
              <w:t>Субъект</w:t>
            </w:r>
          </w:p>
        </w:tc>
        <w:tc>
          <w:tcPr>
            <w:tcW w:w="4211" w:type="dxa"/>
          </w:tcPr>
          <w:p w14:paraId="70B7D40B" w14:textId="77777777" w:rsidR="000C331C" w:rsidRPr="000C331C" w:rsidRDefault="000C331C" w:rsidP="00B85794">
            <w:pPr>
              <w:rPr>
                <w:rStyle w:val="afa"/>
              </w:rPr>
            </w:pPr>
            <w:proofErr w:type="spellStart"/>
            <w:r w:rsidRPr="000C331C">
              <w:rPr>
                <w:rStyle w:val="afa"/>
              </w:rPr>
              <w:t>М_Обстоятельство</w:t>
            </w:r>
            <w:proofErr w:type="spellEnd"/>
            <w:r w:rsidRPr="000C331C">
              <w:rPr>
                <w:rStyle w:val="afa"/>
              </w:rPr>
              <w:t xml:space="preserve"> плюс </w:t>
            </w:r>
            <w:proofErr w:type="spellStart"/>
            <w:r w:rsidRPr="000C331C">
              <w:rPr>
                <w:rStyle w:val="afa"/>
              </w:rPr>
              <w:t>М_Субъект</w:t>
            </w:r>
            <w:proofErr w:type="spellEnd"/>
          </w:p>
        </w:tc>
        <w:tc>
          <w:tcPr>
            <w:tcW w:w="4436" w:type="dxa"/>
          </w:tcPr>
          <w:p w14:paraId="574E991D" w14:textId="77777777" w:rsidR="000C331C" w:rsidRPr="00BB5631" w:rsidRDefault="000C331C" w:rsidP="00B85794">
            <w:r>
              <w:t>Обстоятельство-Субъект</w:t>
            </w:r>
          </w:p>
        </w:tc>
        <w:tc>
          <w:tcPr>
            <w:tcW w:w="2232" w:type="dxa"/>
          </w:tcPr>
          <w:p w14:paraId="7D54D5C2" w14:textId="00CF7FB8" w:rsidR="000C331C" w:rsidRPr="000C331C" w:rsidRDefault="00664827" w:rsidP="00B85794">
            <w:pPr>
              <w:rPr>
                <w:lang w:val="en-US"/>
              </w:rPr>
            </w:pPr>
            <w:r>
              <w:t>24</w:t>
            </w:r>
            <w:r w:rsidR="000C331C">
              <w:rPr>
                <w:lang w:val="en-US"/>
              </w:rPr>
              <w:t>;</w:t>
            </w:r>
            <w:r>
              <w:rPr>
                <w:lang w:val="en-US"/>
              </w:rPr>
              <w:t>7</w:t>
            </w:r>
          </w:p>
        </w:tc>
      </w:tr>
      <w:tr w:rsidR="000C331C" w:rsidRPr="0070648F" w14:paraId="37F95F55" w14:textId="77777777" w:rsidTr="00B85794">
        <w:trPr>
          <w:jc w:val="center"/>
        </w:trPr>
        <w:tc>
          <w:tcPr>
            <w:tcW w:w="706" w:type="dxa"/>
          </w:tcPr>
          <w:p w14:paraId="2A066268" w14:textId="3FAD7DCA" w:rsidR="000C331C" w:rsidRPr="007C3F96" w:rsidRDefault="000C331C" w:rsidP="00B85794">
            <w:r>
              <w:rPr>
                <w:lang w:val="en-US"/>
              </w:rPr>
              <w:t>42</w:t>
            </w:r>
          </w:p>
        </w:tc>
        <w:tc>
          <w:tcPr>
            <w:tcW w:w="2975" w:type="dxa"/>
          </w:tcPr>
          <w:p w14:paraId="51FA0726" w14:textId="39379ABE" w:rsidR="000C331C" w:rsidRPr="000C331C" w:rsidRDefault="00A53DFF" w:rsidP="00B85794">
            <w:r>
              <w:t>Событие-</w:t>
            </w:r>
            <w:r w:rsidR="000C331C">
              <w:t>Объект</w:t>
            </w:r>
          </w:p>
        </w:tc>
        <w:tc>
          <w:tcPr>
            <w:tcW w:w="4211" w:type="dxa"/>
          </w:tcPr>
          <w:p w14:paraId="7FF10EB3" w14:textId="6F37274D" w:rsidR="000C331C" w:rsidRPr="000C331C" w:rsidRDefault="000C331C" w:rsidP="00B85794">
            <w:pPr>
              <w:rPr>
                <w:rStyle w:val="afb"/>
              </w:rPr>
            </w:pPr>
            <w:proofErr w:type="spellStart"/>
            <w:r w:rsidRPr="000C331C">
              <w:rPr>
                <w:rStyle w:val="afb"/>
              </w:rPr>
              <w:t>М_Объект</w:t>
            </w:r>
            <w:proofErr w:type="spellEnd"/>
            <w:r w:rsidRPr="000C331C">
              <w:rPr>
                <w:rStyle w:val="afb"/>
              </w:rPr>
              <w:t xml:space="preserve"> плюс </w:t>
            </w:r>
            <w:proofErr w:type="spellStart"/>
            <w:r w:rsidRPr="000C331C">
              <w:rPr>
                <w:rStyle w:val="afb"/>
              </w:rPr>
              <w:t>М_Событие</w:t>
            </w:r>
            <w:proofErr w:type="spellEnd"/>
          </w:p>
        </w:tc>
        <w:tc>
          <w:tcPr>
            <w:tcW w:w="4436" w:type="dxa"/>
          </w:tcPr>
          <w:p w14:paraId="5DCDD752" w14:textId="3E31CB0A" w:rsidR="000C331C" w:rsidRPr="00BB5631" w:rsidRDefault="00A53DFF" w:rsidP="00B85794">
            <w:r>
              <w:t>Событие-Объект</w:t>
            </w:r>
          </w:p>
        </w:tc>
        <w:tc>
          <w:tcPr>
            <w:tcW w:w="2232" w:type="dxa"/>
          </w:tcPr>
          <w:p w14:paraId="3CCA4D04" w14:textId="33C81EBB" w:rsidR="000C331C" w:rsidRPr="000C331C" w:rsidRDefault="00A53DFF" w:rsidP="00B85794">
            <w:pPr>
              <w:rPr>
                <w:lang w:val="en-US"/>
              </w:rPr>
            </w:pPr>
            <w:r>
              <w:t>23</w:t>
            </w:r>
            <w:r>
              <w:rPr>
                <w:lang w:val="en-US"/>
              </w:rPr>
              <w:t>;</w:t>
            </w:r>
            <w:r w:rsidR="000C331C">
              <w:t>4</w:t>
            </w:r>
          </w:p>
        </w:tc>
      </w:tr>
      <w:tr w:rsidR="000738EB" w:rsidRPr="0070648F" w14:paraId="22CC5E94" w14:textId="77777777" w:rsidTr="00B85794">
        <w:trPr>
          <w:jc w:val="center"/>
        </w:trPr>
        <w:tc>
          <w:tcPr>
            <w:tcW w:w="706" w:type="dxa"/>
          </w:tcPr>
          <w:p w14:paraId="31570A83" w14:textId="765315C2" w:rsidR="000738EB" w:rsidRPr="000738EB" w:rsidRDefault="000738EB" w:rsidP="00B85794">
            <w:r>
              <w:rPr>
                <w:lang w:val="en-US"/>
              </w:rPr>
              <w:t>4</w:t>
            </w:r>
            <w:r>
              <w:t>3</w:t>
            </w:r>
          </w:p>
        </w:tc>
        <w:tc>
          <w:tcPr>
            <w:tcW w:w="2975" w:type="dxa"/>
          </w:tcPr>
          <w:p w14:paraId="733B1389" w14:textId="77777777" w:rsidR="000738EB" w:rsidRPr="00956D2B" w:rsidRDefault="000738EB" w:rsidP="00B85794">
            <w:r>
              <w:t>Условие-Объект</w:t>
            </w:r>
          </w:p>
        </w:tc>
        <w:tc>
          <w:tcPr>
            <w:tcW w:w="4211" w:type="dxa"/>
          </w:tcPr>
          <w:p w14:paraId="3C6967B4" w14:textId="77777777" w:rsidR="000738EB" w:rsidRPr="000738EB" w:rsidRDefault="000738EB" w:rsidP="00B85794">
            <w:pPr>
              <w:rPr>
                <w:rStyle w:val="afe"/>
              </w:rPr>
            </w:pPr>
            <w:proofErr w:type="spellStart"/>
            <w:r w:rsidRPr="000738EB">
              <w:rPr>
                <w:rStyle w:val="afe"/>
              </w:rPr>
              <w:t>М_Условие</w:t>
            </w:r>
            <w:proofErr w:type="spellEnd"/>
            <w:r w:rsidRPr="000738EB">
              <w:rPr>
                <w:rStyle w:val="afe"/>
              </w:rPr>
              <w:t xml:space="preserve"> плюс </w:t>
            </w:r>
            <w:proofErr w:type="spellStart"/>
            <w:r w:rsidRPr="000738EB">
              <w:rPr>
                <w:rStyle w:val="afe"/>
              </w:rPr>
              <w:t>М_Объект</w:t>
            </w:r>
            <w:proofErr w:type="spellEnd"/>
          </w:p>
        </w:tc>
        <w:tc>
          <w:tcPr>
            <w:tcW w:w="4436" w:type="dxa"/>
          </w:tcPr>
          <w:p w14:paraId="32BC44D3" w14:textId="77777777" w:rsidR="000738EB" w:rsidRPr="00BB5631" w:rsidRDefault="000738EB" w:rsidP="00B85794">
            <w:r>
              <w:t>Условие-Объект</w:t>
            </w:r>
          </w:p>
        </w:tc>
        <w:tc>
          <w:tcPr>
            <w:tcW w:w="2232" w:type="dxa"/>
          </w:tcPr>
          <w:p w14:paraId="7BA923B9" w14:textId="3DDA69E1" w:rsidR="000738EB" w:rsidRPr="000C331C" w:rsidRDefault="000738EB" w:rsidP="00B85794">
            <w:pPr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2;4</w:t>
            </w:r>
          </w:p>
        </w:tc>
      </w:tr>
      <w:tr w:rsidR="000738EB" w:rsidRPr="0070648F" w14:paraId="49FFBB5E" w14:textId="77777777" w:rsidTr="00B85794">
        <w:trPr>
          <w:jc w:val="center"/>
        </w:trPr>
        <w:tc>
          <w:tcPr>
            <w:tcW w:w="706" w:type="dxa"/>
          </w:tcPr>
          <w:p w14:paraId="0CDDC14C" w14:textId="20F1CAB9" w:rsidR="000738EB" w:rsidRPr="000738EB" w:rsidRDefault="000738EB" w:rsidP="00B85794">
            <w:r>
              <w:rPr>
                <w:lang w:val="en-US"/>
              </w:rPr>
              <w:t>4</w:t>
            </w:r>
            <w:r>
              <w:t>4</w:t>
            </w:r>
          </w:p>
        </w:tc>
        <w:tc>
          <w:tcPr>
            <w:tcW w:w="2975" w:type="dxa"/>
          </w:tcPr>
          <w:p w14:paraId="324D3DFA" w14:textId="77777777" w:rsidR="000738EB" w:rsidRPr="00956D2B" w:rsidRDefault="000738EB" w:rsidP="00B85794">
            <w:r>
              <w:t>Отношение-Субъект</w:t>
            </w:r>
          </w:p>
        </w:tc>
        <w:tc>
          <w:tcPr>
            <w:tcW w:w="4211" w:type="dxa"/>
          </w:tcPr>
          <w:p w14:paraId="584F7098" w14:textId="77777777" w:rsidR="000738EB" w:rsidRPr="000738EB" w:rsidRDefault="000738EB" w:rsidP="00B85794">
            <w:pPr>
              <w:rPr>
                <w:rStyle w:val="afd"/>
              </w:rPr>
            </w:pPr>
            <w:proofErr w:type="spellStart"/>
            <w:r w:rsidRPr="000738EB">
              <w:rPr>
                <w:rStyle w:val="afd"/>
              </w:rPr>
              <w:t>М_Субъект</w:t>
            </w:r>
            <w:proofErr w:type="spellEnd"/>
            <w:r w:rsidRPr="000738EB">
              <w:rPr>
                <w:rStyle w:val="afd"/>
              </w:rPr>
              <w:t xml:space="preserve"> плюс </w:t>
            </w:r>
            <w:proofErr w:type="spellStart"/>
            <w:r w:rsidRPr="000738EB">
              <w:rPr>
                <w:rStyle w:val="afd"/>
              </w:rPr>
              <w:t>М_Отношение</w:t>
            </w:r>
            <w:proofErr w:type="spellEnd"/>
          </w:p>
        </w:tc>
        <w:tc>
          <w:tcPr>
            <w:tcW w:w="4436" w:type="dxa"/>
          </w:tcPr>
          <w:p w14:paraId="7A9F49B6" w14:textId="77777777" w:rsidR="000738EB" w:rsidRPr="00BB5631" w:rsidRDefault="000738EB" w:rsidP="00B85794">
            <w:r>
              <w:t>Отношение-Субъект</w:t>
            </w:r>
          </w:p>
        </w:tc>
        <w:tc>
          <w:tcPr>
            <w:tcW w:w="2232" w:type="dxa"/>
          </w:tcPr>
          <w:p w14:paraId="4BDBCACB" w14:textId="77777777" w:rsidR="000738EB" w:rsidRPr="000C331C" w:rsidRDefault="000738EB" w:rsidP="00B85794">
            <w:pPr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1;7</w:t>
            </w:r>
          </w:p>
        </w:tc>
      </w:tr>
      <w:tr w:rsidR="000C331C" w:rsidRPr="0070648F" w14:paraId="1A35CE22" w14:textId="77777777" w:rsidTr="00B85794">
        <w:trPr>
          <w:jc w:val="center"/>
        </w:trPr>
        <w:tc>
          <w:tcPr>
            <w:tcW w:w="706" w:type="dxa"/>
          </w:tcPr>
          <w:p w14:paraId="3AE90B2A" w14:textId="0EFA5FB3" w:rsidR="000C331C" w:rsidRPr="000738EB" w:rsidRDefault="000C331C" w:rsidP="00B85794">
            <w:r>
              <w:rPr>
                <w:lang w:val="en-US"/>
              </w:rPr>
              <w:t>4</w:t>
            </w:r>
            <w:r w:rsidR="000738EB">
              <w:t>5</w:t>
            </w:r>
          </w:p>
        </w:tc>
        <w:tc>
          <w:tcPr>
            <w:tcW w:w="2975" w:type="dxa"/>
          </w:tcPr>
          <w:p w14:paraId="195E26F2" w14:textId="578BA697" w:rsidR="000C331C" w:rsidRPr="00956D2B" w:rsidRDefault="000738EB" w:rsidP="00B85794">
            <w:r>
              <w:t>Событие</w:t>
            </w:r>
            <w:r w:rsidR="00A53DFF">
              <w:t>-</w:t>
            </w:r>
            <w:r>
              <w:t>Отношение</w:t>
            </w:r>
          </w:p>
        </w:tc>
        <w:tc>
          <w:tcPr>
            <w:tcW w:w="4211" w:type="dxa"/>
          </w:tcPr>
          <w:p w14:paraId="4C08DFD7" w14:textId="059C6FC2" w:rsidR="000C331C" w:rsidRPr="00A53DFF" w:rsidRDefault="00A53DFF" w:rsidP="00B85794">
            <w:pPr>
              <w:rPr>
                <w:rStyle w:val="afc"/>
              </w:rPr>
            </w:pPr>
            <w:proofErr w:type="spellStart"/>
            <w:r w:rsidRPr="00A53DFF">
              <w:rPr>
                <w:rStyle w:val="afc"/>
              </w:rPr>
              <w:t>М_Событие</w:t>
            </w:r>
            <w:proofErr w:type="spellEnd"/>
            <w:r w:rsidRPr="00A53DFF">
              <w:rPr>
                <w:rStyle w:val="afc"/>
              </w:rPr>
              <w:t xml:space="preserve"> плюс </w:t>
            </w:r>
            <w:proofErr w:type="spellStart"/>
            <w:r w:rsidRPr="00A53DFF">
              <w:rPr>
                <w:rStyle w:val="afc"/>
              </w:rPr>
              <w:t>М_Отношение</w:t>
            </w:r>
            <w:proofErr w:type="spellEnd"/>
          </w:p>
        </w:tc>
        <w:tc>
          <w:tcPr>
            <w:tcW w:w="4436" w:type="dxa"/>
          </w:tcPr>
          <w:p w14:paraId="0B80115A" w14:textId="4663BC05" w:rsidR="000C331C" w:rsidRPr="00BB5631" w:rsidRDefault="000738EB" w:rsidP="00B85794">
            <w:r>
              <w:t>Событие-Отношение</w:t>
            </w:r>
          </w:p>
        </w:tc>
        <w:tc>
          <w:tcPr>
            <w:tcW w:w="2232" w:type="dxa"/>
          </w:tcPr>
          <w:p w14:paraId="4B265FCB" w14:textId="1BAB2971" w:rsidR="000C331C" w:rsidRPr="000C331C" w:rsidRDefault="000C331C" w:rsidP="00B85794">
            <w:pPr>
              <w:rPr>
                <w:lang w:val="en-US"/>
              </w:rPr>
            </w:pPr>
            <w:r>
              <w:t>2</w:t>
            </w:r>
            <w:r w:rsidR="00A53DFF">
              <w:rPr>
                <w:lang w:val="en-US"/>
              </w:rPr>
              <w:t>3</w:t>
            </w:r>
            <w:r>
              <w:rPr>
                <w:lang w:val="en-US"/>
              </w:rPr>
              <w:t>;</w:t>
            </w:r>
            <w:r w:rsidR="000738EB">
              <w:rPr>
                <w:lang w:val="en-US"/>
              </w:rPr>
              <w:t>21</w:t>
            </w:r>
          </w:p>
        </w:tc>
      </w:tr>
      <w:tr w:rsidR="000C331C" w:rsidRPr="0070648F" w14:paraId="1581F74F" w14:textId="77777777" w:rsidTr="00B85794">
        <w:trPr>
          <w:jc w:val="center"/>
        </w:trPr>
        <w:tc>
          <w:tcPr>
            <w:tcW w:w="706" w:type="dxa"/>
          </w:tcPr>
          <w:p w14:paraId="6930EF36" w14:textId="50627F31" w:rsidR="000C331C" w:rsidRPr="000738EB" w:rsidRDefault="000C331C" w:rsidP="00B85794">
            <w:r>
              <w:rPr>
                <w:lang w:val="en-US"/>
              </w:rPr>
              <w:t>4</w:t>
            </w:r>
            <w:r w:rsidR="000738EB">
              <w:t>6</w:t>
            </w:r>
          </w:p>
        </w:tc>
        <w:tc>
          <w:tcPr>
            <w:tcW w:w="2975" w:type="dxa"/>
          </w:tcPr>
          <w:p w14:paraId="1555DDDC" w14:textId="5288A873" w:rsidR="000C331C" w:rsidRPr="000738EB" w:rsidRDefault="000738EB" w:rsidP="00B85794">
            <w:r>
              <w:t>Условие-Субъект</w:t>
            </w:r>
          </w:p>
        </w:tc>
        <w:tc>
          <w:tcPr>
            <w:tcW w:w="4211" w:type="dxa"/>
          </w:tcPr>
          <w:p w14:paraId="1A2D0256" w14:textId="3708B366" w:rsidR="000C331C" w:rsidRPr="000738EB" w:rsidRDefault="000738EB" w:rsidP="00B85794">
            <w:pPr>
              <w:rPr>
                <w:rStyle w:val="aff"/>
              </w:rPr>
            </w:pPr>
            <w:proofErr w:type="spellStart"/>
            <w:r w:rsidRPr="000738EB">
              <w:rPr>
                <w:rStyle w:val="aff"/>
              </w:rPr>
              <w:t>М_Условие</w:t>
            </w:r>
            <w:proofErr w:type="spellEnd"/>
            <w:r w:rsidRPr="000738EB">
              <w:rPr>
                <w:rStyle w:val="aff"/>
              </w:rPr>
              <w:t xml:space="preserve"> плюс </w:t>
            </w:r>
            <w:proofErr w:type="spellStart"/>
            <w:r w:rsidRPr="000738EB">
              <w:rPr>
                <w:rStyle w:val="aff"/>
              </w:rPr>
              <w:t>М_Субъект</w:t>
            </w:r>
            <w:proofErr w:type="spellEnd"/>
          </w:p>
        </w:tc>
        <w:tc>
          <w:tcPr>
            <w:tcW w:w="4436" w:type="dxa"/>
          </w:tcPr>
          <w:p w14:paraId="4BBF66AC" w14:textId="7653C3A6" w:rsidR="000C331C" w:rsidRPr="00BB5631" w:rsidRDefault="000738EB" w:rsidP="00B85794">
            <w:r>
              <w:t>Условие-Субъект</w:t>
            </w:r>
          </w:p>
        </w:tc>
        <w:tc>
          <w:tcPr>
            <w:tcW w:w="2232" w:type="dxa"/>
          </w:tcPr>
          <w:p w14:paraId="08D2AEA0" w14:textId="517F17C0" w:rsidR="000C331C" w:rsidRPr="000C331C" w:rsidRDefault="000C331C" w:rsidP="00B85794">
            <w:pPr>
              <w:rPr>
                <w:lang w:val="en-US"/>
              </w:rPr>
            </w:pPr>
            <w:r>
              <w:t>2</w:t>
            </w:r>
            <w:r w:rsidR="000738EB">
              <w:t>2</w:t>
            </w:r>
            <w:r>
              <w:rPr>
                <w:lang w:val="en-US"/>
              </w:rPr>
              <w:t>;7</w:t>
            </w:r>
          </w:p>
        </w:tc>
      </w:tr>
    </w:tbl>
    <w:p w14:paraId="3A99E3AD" w14:textId="75904DB5" w:rsidR="00C85C66" w:rsidRPr="00C85C66" w:rsidRDefault="00C85C66" w:rsidP="00A85C88"/>
    <w:sectPr w:rsidR="00C85C66" w:rsidRPr="00C85C66" w:rsidSect="0070648F">
      <w:pgSz w:w="16838" w:h="11906" w:orient="landscape"/>
      <w:pgMar w:top="1701" w:right="1134" w:bottom="1134" w:left="1134" w:header="39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7BAB5" w14:textId="77777777" w:rsidR="00D7291E" w:rsidRDefault="00D7291E">
      <w:r>
        <w:separator/>
      </w:r>
    </w:p>
  </w:endnote>
  <w:endnote w:type="continuationSeparator" w:id="0">
    <w:p w14:paraId="355DB87B" w14:textId="77777777" w:rsidR="00D7291E" w:rsidRDefault="00D72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85F43" w14:textId="77777777" w:rsidR="00D7291E" w:rsidRDefault="00D7291E">
      <w:r>
        <w:separator/>
      </w:r>
    </w:p>
  </w:footnote>
  <w:footnote w:type="continuationSeparator" w:id="0">
    <w:p w14:paraId="268A6BE0" w14:textId="77777777" w:rsidR="00D7291E" w:rsidRDefault="00D729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DE7"/>
    <w:rsid w:val="0003559F"/>
    <w:rsid w:val="00043A43"/>
    <w:rsid w:val="000738EB"/>
    <w:rsid w:val="00086F27"/>
    <w:rsid w:val="000C331C"/>
    <w:rsid w:val="00151DA0"/>
    <w:rsid w:val="001A21B5"/>
    <w:rsid w:val="001C3CD2"/>
    <w:rsid w:val="0024224C"/>
    <w:rsid w:val="00244D64"/>
    <w:rsid w:val="002618DE"/>
    <w:rsid w:val="002C0DE3"/>
    <w:rsid w:val="002D172B"/>
    <w:rsid w:val="00387AF6"/>
    <w:rsid w:val="00393E72"/>
    <w:rsid w:val="003A2ACE"/>
    <w:rsid w:val="003F232B"/>
    <w:rsid w:val="004005DB"/>
    <w:rsid w:val="00424097"/>
    <w:rsid w:val="00497130"/>
    <w:rsid w:val="004B428B"/>
    <w:rsid w:val="004D09AB"/>
    <w:rsid w:val="004E3CA8"/>
    <w:rsid w:val="004F24DF"/>
    <w:rsid w:val="00521D0D"/>
    <w:rsid w:val="00522D0A"/>
    <w:rsid w:val="00546888"/>
    <w:rsid w:val="00564383"/>
    <w:rsid w:val="005B0AB9"/>
    <w:rsid w:val="005C09AE"/>
    <w:rsid w:val="005C7F38"/>
    <w:rsid w:val="005D04F9"/>
    <w:rsid w:val="00613DE7"/>
    <w:rsid w:val="00664827"/>
    <w:rsid w:val="00694CDE"/>
    <w:rsid w:val="006A2F9A"/>
    <w:rsid w:val="0070648F"/>
    <w:rsid w:val="00713FC7"/>
    <w:rsid w:val="00724D40"/>
    <w:rsid w:val="00764F28"/>
    <w:rsid w:val="007A6152"/>
    <w:rsid w:val="007C074C"/>
    <w:rsid w:val="007C3F96"/>
    <w:rsid w:val="007F54E1"/>
    <w:rsid w:val="008049F7"/>
    <w:rsid w:val="00855ED4"/>
    <w:rsid w:val="008A0A7A"/>
    <w:rsid w:val="008B7BAC"/>
    <w:rsid w:val="008D0012"/>
    <w:rsid w:val="008D1FFF"/>
    <w:rsid w:val="008D23A2"/>
    <w:rsid w:val="008E22A4"/>
    <w:rsid w:val="00915605"/>
    <w:rsid w:val="009230BE"/>
    <w:rsid w:val="009325A6"/>
    <w:rsid w:val="00956D2B"/>
    <w:rsid w:val="00957B89"/>
    <w:rsid w:val="009A2DE1"/>
    <w:rsid w:val="009D7E33"/>
    <w:rsid w:val="00A1380C"/>
    <w:rsid w:val="00A53DFF"/>
    <w:rsid w:val="00A56E35"/>
    <w:rsid w:val="00A85C88"/>
    <w:rsid w:val="00AB1E88"/>
    <w:rsid w:val="00AE0B6C"/>
    <w:rsid w:val="00B36B63"/>
    <w:rsid w:val="00B75EBC"/>
    <w:rsid w:val="00B83692"/>
    <w:rsid w:val="00BA37BC"/>
    <w:rsid w:val="00BA662F"/>
    <w:rsid w:val="00BB5631"/>
    <w:rsid w:val="00C06BCF"/>
    <w:rsid w:val="00C37D67"/>
    <w:rsid w:val="00C7486E"/>
    <w:rsid w:val="00C756B5"/>
    <w:rsid w:val="00C85C66"/>
    <w:rsid w:val="00CB1399"/>
    <w:rsid w:val="00CD14D0"/>
    <w:rsid w:val="00CE2ACB"/>
    <w:rsid w:val="00D43D7A"/>
    <w:rsid w:val="00D7291E"/>
    <w:rsid w:val="00D81C68"/>
    <w:rsid w:val="00D958DA"/>
    <w:rsid w:val="00E0606D"/>
    <w:rsid w:val="00E116AE"/>
    <w:rsid w:val="00E41377"/>
    <w:rsid w:val="00E7393A"/>
    <w:rsid w:val="00EE5AC9"/>
    <w:rsid w:val="00F17066"/>
    <w:rsid w:val="00F176DD"/>
    <w:rsid w:val="00F50174"/>
    <w:rsid w:val="00F667A2"/>
    <w:rsid w:val="00F93A17"/>
    <w:rsid w:val="00FA7C88"/>
    <w:rsid w:val="00FB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A8A1C6"/>
  <w15:chartTrackingRefBased/>
  <w15:docId w15:val="{4F63C7AA-9036-4F47-85BE-4AB5A91F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2" w:unhideWhenUsed="1"/>
    <w:lsdException w:name="toc 7" w:semiHidden="1" w:uiPriority="7" w:unhideWhenUsed="1"/>
    <w:lsdException w:name="toc 8" w:semiHidden="1" w:uiPriority="7" w:unhideWhenUsed="1"/>
    <w:lsdException w:name="toc 9" w:semiHidden="1" w:uiPriority="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40" w:unhideWhenUsed="1"/>
    <w:lsdException w:name="footer" w:semiHidden="1" w:uiPriority="40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99"/>
    <w:qFormat/>
    <w:rsid w:val="007C3F96"/>
    <w:pPr>
      <w:spacing w:before="60" w:after="60" w:line="276" w:lineRule="auto"/>
    </w:pPr>
    <w:rPr>
      <w:sz w:val="24"/>
      <w:szCs w:val="22"/>
      <w:lang w:eastAsia="en-US"/>
    </w:rPr>
  </w:style>
  <w:style w:type="paragraph" w:styleId="1">
    <w:name w:val="heading 1"/>
    <w:basedOn w:val="a"/>
    <w:next w:val="a"/>
    <w:uiPriority w:val="1"/>
    <w:qFormat/>
    <w:rsid w:val="006A2F9A"/>
    <w:pPr>
      <w:keepNext/>
      <w:keepLines/>
      <w:pageBreakBefore/>
      <w:suppressAutoHyphens/>
      <w:autoSpaceDE w:val="0"/>
      <w:autoSpaceDN w:val="0"/>
      <w:adjustRightInd w:val="0"/>
      <w:spacing w:before="0" w:after="120"/>
      <w:outlineLvl w:val="0"/>
    </w:pPr>
    <w:rPr>
      <w:rFonts w:eastAsiaTheme="minorHAnsi" w:cstheme="minorBidi"/>
      <w:b/>
      <w:bCs/>
      <w:caps/>
      <w:sz w:val="28"/>
      <w:szCs w:val="32"/>
    </w:rPr>
  </w:style>
  <w:style w:type="paragraph" w:styleId="2">
    <w:name w:val="heading 2"/>
    <w:basedOn w:val="a"/>
    <w:next w:val="a"/>
    <w:uiPriority w:val="1"/>
    <w:qFormat/>
    <w:rsid w:val="006A2F9A"/>
    <w:pPr>
      <w:keepNext/>
      <w:keepLines/>
      <w:suppressAutoHyphens/>
      <w:autoSpaceDE w:val="0"/>
      <w:autoSpaceDN w:val="0"/>
      <w:adjustRightInd w:val="0"/>
      <w:spacing w:before="120"/>
      <w:outlineLvl w:val="1"/>
    </w:pPr>
    <w:rPr>
      <w:rFonts w:eastAsiaTheme="minorHAnsi" w:cstheme="minorBidi"/>
      <w:b/>
      <w:bCs/>
      <w:iCs/>
      <w:sz w:val="28"/>
      <w:szCs w:val="28"/>
    </w:rPr>
  </w:style>
  <w:style w:type="paragraph" w:styleId="3">
    <w:name w:val="heading 3"/>
    <w:basedOn w:val="a"/>
    <w:next w:val="a"/>
    <w:uiPriority w:val="1"/>
    <w:qFormat/>
    <w:rsid w:val="006A2F9A"/>
    <w:pPr>
      <w:keepNext/>
      <w:keepLines/>
      <w:suppressAutoHyphens/>
      <w:spacing w:before="120"/>
      <w:outlineLvl w:val="2"/>
    </w:pPr>
    <w:rPr>
      <w:rFonts w:eastAsiaTheme="minorHAnsi" w:cstheme="minorBidi"/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2F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Основной Стиль таблицы"/>
    <w:basedOn w:val="a1"/>
    <w:uiPriority w:val="99"/>
    <w:qFormat/>
    <w:rsid w:val="006A2F9A"/>
    <w:rPr>
      <w:rFonts w:eastAsia="Times New Roman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cantSplit/>
    </w:trPr>
    <w:tblStylePr w:type="firstRow">
      <w:pPr>
        <w:wordWrap/>
        <w:spacing w:beforeLines="0" w:before="0" w:beforeAutospacing="0" w:afterLines="0" w:after="0" w:afterAutospacing="0"/>
        <w:jc w:val="center"/>
      </w:pPr>
      <w:tblPr/>
      <w:trPr>
        <w:tblHeader/>
      </w:trPr>
      <w:tcPr>
        <w:vAlign w:val="center"/>
      </w:tcPr>
    </w:tblStylePr>
    <w:tblStylePr w:type="band1Horz">
      <w:pPr>
        <w:wordWrap/>
        <w:spacing w:beforeLines="0" w:before="0" w:beforeAutospacing="0" w:afterLines="0" w:after="0" w:afterAutospacing="0"/>
      </w:pPr>
    </w:tblStylePr>
    <w:tblStylePr w:type="band2Horz">
      <w:pPr>
        <w:wordWrap/>
        <w:spacing w:beforeLines="0" w:before="0" w:beforeAutospacing="0" w:afterLines="0" w:after="0" w:afterAutospacing="0"/>
      </w:pPr>
    </w:tblStylePr>
  </w:style>
  <w:style w:type="paragraph" w:customStyle="1" w:styleId="a5">
    <w:name w:val="Таблица Заголовок"/>
    <w:basedOn w:val="a"/>
    <w:uiPriority w:val="4"/>
    <w:rsid w:val="006A2F9A"/>
    <w:pPr>
      <w:keepNext/>
      <w:spacing w:before="0" w:after="0" w:line="240" w:lineRule="auto"/>
      <w:jc w:val="center"/>
    </w:pPr>
    <w:rPr>
      <w:rFonts w:eastAsia="Times New Roman"/>
      <w:b/>
      <w:bCs/>
      <w:szCs w:val="24"/>
      <w:lang w:eastAsia="ru-RU"/>
    </w:rPr>
  </w:style>
  <w:style w:type="paragraph" w:customStyle="1" w:styleId="a6">
    <w:name w:val="Таблица Текст"/>
    <w:basedOn w:val="a"/>
    <w:uiPriority w:val="4"/>
    <w:rsid w:val="006A2F9A"/>
    <w:pPr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rFonts w:eastAsia="Times New Roman"/>
      <w:szCs w:val="20"/>
      <w:lang w:eastAsia="ru-RU"/>
    </w:rPr>
  </w:style>
  <w:style w:type="paragraph" w:customStyle="1" w:styleId="a7">
    <w:name w:val="Таблица Текст по центру"/>
    <w:basedOn w:val="a6"/>
    <w:uiPriority w:val="4"/>
    <w:rsid w:val="006A2F9A"/>
    <w:pPr>
      <w:jc w:val="center"/>
    </w:pPr>
  </w:style>
  <w:style w:type="paragraph" w:styleId="a8">
    <w:name w:val="header"/>
    <w:basedOn w:val="a"/>
    <w:link w:val="a9"/>
    <w:uiPriority w:val="40"/>
    <w:unhideWhenUsed/>
    <w:rsid w:val="006A2F9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40"/>
    <w:rsid w:val="006A2F9A"/>
    <w:rPr>
      <w:sz w:val="24"/>
      <w:szCs w:val="22"/>
      <w:lang w:eastAsia="en-US"/>
    </w:rPr>
  </w:style>
  <w:style w:type="paragraph" w:styleId="aa">
    <w:name w:val="footer"/>
    <w:basedOn w:val="a"/>
    <w:link w:val="ab"/>
    <w:uiPriority w:val="40"/>
    <w:unhideWhenUsed/>
    <w:rsid w:val="006A2F9A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b">
    <w:name w:val="Нижний колонтитул Знак"/>
    <w:basedOn w:val="a0"/>
    <w:link w:val="aa"/>
    <w:uiPriority w:val="40"/>
    <w:rsid w:val="006A2F9A"/>
    <w:rPr>
      <w:sz w:val="24"/>
      <w:szCs w:val="22"/>
      <w:lang w:eastAsia="en-US"/>
    </w:rPr>
  </w:style>
  <w:style w:type="paragraph" w:customStyle="1" w:styleId="ac">
    <w:name w:val="Объект"/>
    <w:basedOn w:val="a"/>
    <w:uiPriority w:val="3"/>
    <w:qFormat/>
    <w:rsid w:val="006A2F9A"/>
    <w:pPr>
      <w:keepNext/>
      <w:spacing w:before="120" w:after="120"/>
      <w:jc w:val="center"/>
    </w:pPr>
    <w:rPr>
      <w:rFonts w:eastAsiaTheme="minorHAnsi" w:cstheme="minorBidi"/>
    </w:rPr>
  </w:style>
  <w:style w:type="paragraph" w:customStyle="1" w:styleId="ad">
    <w:name w:val="Таблица Подзаголовок"/>
    <w:basedOn w:val="a5"/>
    <w:uiPriority w:val="4"/>
    <w:qFormat/>
    <w:rsid w:val="006A2F9A"/>
  </w:style>
  <w:style w:type="table" w:customStyle="1" w:styleId="ae">
    <w:name w:val="Таблица прозрачная"/>
    <w:basedOn w:val="a1"/>
    <w:uiPriority w:val="99"/>
    <w:qFormat/>
    <w:rsid w:val="006A2F9A"/>
    <w:rPr>
      <w:rFonts w:eastAsia="Times New Roman"/>
    </w:rPr>
    <w:tblPr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af">
    <w:name w:val="Таблица Текст по ширине"/>
    <w:basedOn w:val="a6"/>
    <w:uiPriority w:val="4"/>
    <w:qFormat/>
    <w:rsid w:val="006A2F9A"/>
    <w:pPr>
      <w:jc w:val="both"/>
    </w:pPr>
  </w:style>
  <w:style w:type="character" w:customStyle="1" w:styleId="af0">
    <w:name w:val="М_Субъект"/>
    <w:basedOn w:val="a0"/>
    <w:rsid w:val="009D7E33"/>
    <w:rPr>
      <w:bdr w:val="none" w:sz="0" w:space="0" w:color="auto"/>
      <w:shd w:val="clear" w:color="auto" w:fill="FFFFAB"/>
    </w:rPr>
  </w:style>
  <w:style w:type="character" w:customStyle="1" w:styleId="af1">
    <w:name w:val="М_Объект"/>
    <w:basedOn w:val="a0"/>
    <w:rsid w:val="002D172B"/>
    <w:rPr>
      <w:bdr w:val="none" w:sz="0" w:space="0" w:color="auto"/>
      <w:shd w:val="clear" w:color="auto" w:fill="8BFF8B"/>
    </w:rPr>
  </w:style>
  <w:style w:type="character" w:customStyle="1" w:styleId="af2">
    <w:name w:val="М_Коммуникация"/>
    <w:basedOn w:val="a0"/>
    <w:rsid w:val="002D172B"/>
    <w:rPr>
      <w:bdr w:val="none" w:sz="0" w:space="0" w:color="auto"/>
      <w:shd w:val="clear" w:color="auto" w:fill="89FFFF"/>
    </w:rPr>
  </w:style>
  <w:style w:type="character" w:customStyle="1" w:styleId="af3">
    <w:name w:val="М_Розовый"/>
    <w:basedOn w:val="a0"/>
    <w:rsid w:val="002D172B"/>
    <w:rPr>
      <w:bdr w:val="none" w:sz="0" w:space="0" w:color="auto"/>
      <w:shd w:val="clear" w:color="auto" w:fill="FFC1FF"/>
    </w:rPr>
  </w:style>
  <w:style w:type="character" w:customStyle="1" w:styleId="10">
    <w:name w:val="М_Синий1"/>
    <w:basedOn w:val="a0"/>
    <w:rsid w:val="002D172B"/>
    <w:rPr>
      <w:bdr w:val="none" w:sz="0" w:space="0" w:color="auto"/>
      <w:shd w:val="clear" w:color="auto" w:fill="D5D5FF"/>
    </w:rPr>
  </w:style>
  <w:style w:type="character" w:customStyle="1" w:styleId="11">
    <w:name w:val="М_Красный1"/>
    <w:basedOn w:val="a0"/>
    <w:rsid w:val="002D172B"/>
    <w:rPr>
      <w:bdr w:val="none" w:sz="0" w:space="0" w:color="auto"/>
      <w:shd w:val="clear" w:color="auto" w:fill="FFC9C9"/>
    </w:rPr>
  </w:style>
  <w:style w:type="character" w:customStyle="1" w:styleId="20">
    <w:name w:val="М_Синий2"/>
    <w:basedOn w:val="a0"/>
    <w:rsid w:val="008E22A4"/>
    <w:rPr>
      <w:color w:val="FFFFFF" w:themeColor="background1"/>
      <w:bdr w:val="none" w:sz="0" w:space="0" w:color="auto"/>
      <w:shd w:val="clear" w:color="auto" w:fill="4F4FFF"/>
    </w:rPr>
  </w:style>
  <w:style w:type="character" w:customStyle="1" w:styleId="-">
    <w:name w:val="М_Сине-Зеленый"/>
    <w:basedOn w:val="a0"/>
    <w:rsid w:val="008E22A4"/>
    <w:rPr>
      <w:color w:val="FFFFFF" w:themeColor="background1"/>
      <w:bdr w:val="none" w:sz="0" w:space="0" w:color="auto"/>
      <w:shd w:val="clear" w:color="auto" w:fill="016073"/>
    </w:rPr>
  </w:style>
  <w:style w:type="character" w:customStyle="1" w:styleId="21">
    <w:name w:val="М_Зеленый2"/>
    <w:basedOn w:val="a0"/>
    <w:rsid w:val="008E22A4"/>
    <w:rPr>
      <w:color w:val="FFFFFF" w:themeColor="background1"/>
      <w:bdr w:val="none" w:sz="0" w:space="0" w:color="auto"/>
      <w:shd w:val="clear" w:color="auto" w:fill="005400"/>
    </w:rPr>
  </w:style>
  <w:style w:type="character" w:customStyle="1" w:styleId="af4">
    <w:name w:val="М_Фиолетовый"/>
    <w:basedOn w:val="a0"/>
    <w:rsid w:val="008E22A4"/>
    <w:rPr>
      <w:color w:val="FFFFFF" w:themeColor="background1"/>
      <w:bdr w:val="none" w:sz="0" w:space="0" w:color="auto"/>
      <w:shd w:val="clear" w:color="auto" w:fill="580058"/>
    </w:rPr>
  </w:style>
  <w:style w:type="character" w:customStyle="1" w:styleId="22">
    <w:name w:val="М_Красный2"/>
    <w:basedOn w:val="a0"/>
    <w:rsid w:val="008E22A4"/>
    <w:rPr>
      <w:color w:val="FFFFFF" w:themeColor="background1"/>
      <w:bdr w:val="none" w:sz="0" w:space="0" w:color="auto"/>
      <w:shd w:val="clear" w:color="auto" w:fill="9A0000"/>
    </w:rPr>
  </w:style>
  <w:style w:type="character" w:customStyle="1" w:styleId="-0">
    <w:name w:val="М_Коричнево-Зеленый"/>
    <w:basedOn w:val="a0"/>
    <w:rsid w:val="008E22A4"/>
    <w:rPr>
      <w:color w:val="FFFFFF" w:themeColor="background1"/>
      <w:bdr w:val="none" w:sz="0" w:space="0" w:color="auto"/>
      <w:shd w:val="clear" w:color="auto" w:fill="565400"/>
    </w:rPr>
  </w:style>
  <w:style w:type="character" w:customStyle="1" w:styleId="12">
    <w:name w:val="М_Серый1"/>
    <w:basedOn w:val="a0"/>
    <w:rsid w:val="008E22A4"/>
    <w:rPr>
      <w:bdr w:val="none" w:sz="0" w:space="0" w:color="auto"/>
      <w:shd w:val="clear" w:color="auto" w:fill="CFCFCF"/>
    </w:rPr>
  </w:style>
  <w:style w:type="character" w:customStyle="1" w:styleId="23">
    <w:name w:val="М_Серый2"/>
    <w:basedOn w:val="a0"/>
    <w:rsid w:val="008E22A4"/>
    <w:rPr>
      <w:color w:val="FFFFFF" w:themeColor="background1"/>
      <w:bdr w:val="none" w:sz="0" w:space="0" w:color="auto"/>
      <w:shd w:val="clear" w:color="auto" w:fill="7B7B7B"/>
    </w:rPr>
  </w:style>
  <w:style w:type="character" w:customStyle="1" w:styleId="af5">
    <w:name w:val="М_Черный"/>
    <w:basedOn w:val="a0"/>
    <w:rsid w:val="008E22A4"/>
    <w:rPr>
      <w:color w:val="FFFFFF" w:themeColor="background1"/>
      <w:bdr w:val="none" w:sz="0" w:space="0" w:color="auto"/>
      <w:shd w:val="clear" w:color="auto" w:fill="000000"/>
    </w:rPr>
  </w:style>
  <w:style w:type="character" w:customStyle="1" w:styleId="af6">
    <w:name w:val="М_Отношение"/>
    <w:basedOn w:val="a0"/>
    <w:rsid w:val="00A85C88"/>
    <w:rPr>
      <w:u w:val="single"/>
    </w:rPr>
  </w:style>
  <w:style w:type="character" w:customStyle="1" w:styleId="af7">
    <w:name w:val="М_Условие"/>
    <w:basedOn w:val="a0"/>
    <w:qFormat/>
    <w:rsid w:val="001C3CD2"/>
    <w:rPr>
      <w:b/>
      <w:i/>
    </w:rPr>
  </w:style>
  <w:style w:type="character" w:customStyle="1" w:styleId="af8">
    <w:name w:val="М_Событие"/>
    <w:rsid w:val="001C3CD2"/>
    <w:rPr>
      <w:color w:val="C00000"/>
    </w:rPr>
  </w:style>
  <w:style w:type="character" w:customStyle="1" w:styleId="af9">
    <w:name w:val="М_Обстоятельство"/>
    <w:rsid w:val="007C3F96"/>
    <w:rPr>
      <w:b/>
      <w:color w:val="538135" w:themeColor="accent6" w:themeShade="BF"/>
    </w:rPr>
  </w:style>
  <w:style w:type="character" w:customStyle="1" w:styleId="afa">
    <w:name w:val="М_Обстоятельство плюс М_Субъект"/>
    <w:rsid w:val="000C331C"/>
    <w:rPr>
      <w:b/>
      <w:i w:val="0"/>
      <w:color w:val="538135" w:themeColor="accent6" w:themeShade="BF"/>
      <w:shd w:val="clear" w:color="auto" w:fill="FFFFAB"/>
    </w:rPr>
  </w:style>
  <w:style w:type="character" w:customStyle="1" w:styleId="afb">
    <w:name w:val="М_Объект плюс М_Событие"/>
    <w:basedOn w:val="af1"/>
    <w:rsid w:val="000C331C"/>
    <w:rPr>
      <w:color w:val="C00000"/>
      <w:bdr w:val="none" w:sz="0" w:space="0" w:color="auto"/>
      <w:shd w:val="clear" w:color="auto" w:fill="8BFF8B"/>
    </w:rPr>
  </w:style>
  <w:style w:type="character" w:customStyle="1" w:styleId="afc">
    <w:name w:val="М_Событие плюс М_Отношение"/>
    <w:basedOn w:val="af8"/>
    <w:rsid w:val="000C331C"/>
    <w:rPr>
      <w:color w:val="C00000"/>
      <w:u w:val="single"/>
    </w:rPr>
  </w:style>
  <w:style w:type="character" w:customStyle="1" w:styleId="afd">
    <w:name w:val="М_Субъект плюс М_Отношение"/>
    <w:basedOn w:val="af0"/>
    <w:rsid w:val="000C331C"/>
    <w:rPr>
      <w:u w:val="single"/>
      <w:bdr w:val="none" w:sz="0" w:space="0" w:color="auto"/>
      <w:shd w:val="clear" w:color="auto" w:fill="FFFFAB"/>
    </w:rPr>
  </w:style>
  <w:style w:type="character" w:customStyle="1" w:styleId="afe">
    <w:name w:val="М_Условие плюс М_Объект"/>
    <w:basedOn w:val="af7"/>
    <w:rsid w:val="000C331C"/>
    <w:rPr>
      <w:b/>
      <w:i/>
      <w:shd w:val="clear" w:color="auto" w:fill="8BFF8B"/>
    </w:rPr>
  </w:style>
  <w:style w:type="character" w:customStyle="1" w:styleId="aff">
    <w:name w:val="М_Условие плюс М_Субъект"/>
    <w:basedOn w:val="af7"/>
    <w:rsid w:val="000C331C"/>
    <w:rPr>
      <w:b/>
      <w:i/>
      <w:shd w:val="clear" w:color="auto" w:fill="FFFFA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etZ\AppData\Roaming\Microsoft\&#1064;&#1072;&#1073;&#1083;&#1086;&#1085;&#1099;\&#1056;&#1072;&#1079;&#1084;&#1077;&#1090;&#1082;&#1072;\!&#1064;&#1072;&#1073;&#1083;&#1086;&#1085;%20&#1082;&#1086;&#1085;&#1092;&#1080;&#1075;&#1091;&#1088;&#1072;&#1094;&#1080;&#1080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FF85F-A4FA-4CD4-A6B4-A078AF116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!Шаблон конфигурации.dotx</Template>
  <TotalTime>33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 Иван</dc:creator>
  <cp:keywords/>
  <dc:description/>
  <cp:lastModifiedBy>Иван Борисов</cp:lastModifiedBy>
  <cp:revision>13</cp:revision>
  <dcterms:created xsi:type="dcterms:W3CDTF">2021-07-22T10:17:00Z</dcterms:created>
  <dcterms:modified xsi:type="dcterms:W3CDTF">2024-01-31T12:39:00Z</dcterms:modified>
</cp:coreProperties>
</file>