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562"/>
        <w:gridCol w:w="3119"/>
        <w:gridCol w:w="4211"/>
        <w:gridCol w:w="4436"/>
        <w:gridCol w:w="2232"/>
      </w:tblGrid>
      <w:tr w:rsidR="006E2356" w:rsidRPr="0070648F" w14:paraId="3D7470BF" w14:textId="77777777" w:rsidTr="000A5178">
        <w:trPr>
          <w:jc w:val="center"/>
        </w:trPr>
        <w:tc>
          <w:tcPr>
            <w:tcW w:w="562" w:type="dxa"/>
          </w:tcPr>
          <w:p w14:paraId="6687BAC6" w14:textId="77777777" w:rsidR="006E2356" w:rsidRPr="0070648F" w:rsidRDefault="006E2356" w:rsidP="008076F9">
            <w:r w:rsidRPr="0070648F">
              <w:t>ID</w:t>
            </w:r>
          </w:p>
        </w:tc>
        <w:tc>
          <w:tcPr>
            <w:tcW w:w="3119" w:type="dxa"/>
          </w:tcPr>
          <w:p w14:paraId="0015355F" w14:textId="77777777" w:rsidR="006E2356" w:rsidRPr="0070648F" w:rsidRDefault="006E2356" w:rsidP="008076F9">
            <w:r w:rsidRPr="0070648F">
              <w:t>Название</w:t>
            </w:r>
          </w:p>
        </w:tc>
        <w:tc>
          <w:tcPr>
            <w:tcW w:w="4211" w:type="dxa"/>
          </w:tcPr>
          <w:p w14:paraId="48AD1F28" w14:textId="77777777" w:rsidR="006E2356" w:rsidRPr="0070648F" w:rsidRDefault="006E2356" w:rsidP="008076F9">
            <w:r w:rsidRPr="0070648F">
              <w:t>Стиль</w:t>
            </w:r>
          </w:p>
        </w:tc>
        <w:tc>
          <w:tcPr>
            <w:tcW w:w="4436" w:type="dxa"/>
          </w:tcPr>
          <w:p w14:paraId="34910A5D" w14:textId="77777777" w:rsidR="006E2356" w:rsidRPr="0070648F" w:rsidRDefault="006E2356" w:rsidP="008076F9">
            <w:r w:rsidRPr="0070648F">
              <w:t>Описание</w:t>
            </w:r>
          </w:p>
        </w:tc>
        <w:tc>
          <w:tcPr>
            <w:tcW w:w="2232" w:type="dxa"/>
          </w:tcPr>
          <w:p w14:paraId="3B47682E" w14:textId="77777777" w:rsidR="006E2356" w:rsidRPr="0070648F" w:rsidRDefault="006E2356" w:rsidP="008076F9">
            <w:r w:rsidRPr="0070648F">
              <w:t>Составляющие</w:t>
            </w:r>
          </w:p>
        </w:tc>
      </w:tr>
      <w:tr w:rsidR="00502CB3" w:rsidRPr="0070648F" w14:paraId="34314F25" w14:textId="77777777" w:rsidTr="000A5178">
        <w:trPr>
          <w:jc w:val="center"/>
        </w:trPr>
        <w:tc>
          <w:tcPr>
            <w:tcW w:w="562" w:type="dxa"/>
          </w:tcPr>
          <w:p w14:paraId="37162687" w14:textId="77777777" w:rsidR="00502CB3" w:rsidRPr="00502CB3" w:rsidRDefault="00502CB3" w:rsidP="008076F9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119" w:type="dxa"/>
          </w:tcPr>
          <w:p w14:paraId="67D0EC65" w14:textId="77777777" w:rsidR="00502CB3" w:rsidRPr="00502CB3" w:rsidRDefault="00502CB3" w:rsidP="008076F9">
            <w:r>
              <w:t>Субъект</w:t>
            </w:r>
          </w:p>
        </w:tc>
        <w:tc>
          <w:tcPr>
            <w:tcW w:w="4211" w:type="dxa"/>
          </w:tcPr>
          <w:p w14:paraId="5509D959" w14:textId="77777777" w:rsidR="00502CB3" w:rsidRPr="0043453F" w:rsidRDefault="0043453F" w:rsidP="008076F9">
            <w:pPr>
              <w:rPr>
                <w:rStyle w:val="01"/>
              </w:rPr>
            </w:pPr>
            <w:r w:rsidRPr="0043453F">
              <w:rPr>
                <w:rStyle w:val="01"/>
              </w:rPr>
              <w:t>РИ</w:t>
            </w:r>
            <w:r w:rsidR="00895627">
              <w:rPr>
                <w:rStyle w:val="01"/>
              </w:rPr>
              <w:t>01</w:t>
            </w:r>
            <w:r w:rsidRPr="0043453F">
              <w:rPr>
                <w:rStyle w:val="01"/>
              </w:rPr>
              <w:t>_Субъект</w:t>
            </w:r>
          </w:p>
        </w:tc>
        <w:tc>
          <w:tcPr>
            <w:tcW w:w="4436" w:type="dxa"/>
          </w:tcPr>
          <w:p w14:paraId="75E4126E" w14:textId="77777777" w:rsidR="00502CB3" w:rsidRPr="0070648F" w:rsidRDefault="00502CB3" w:rsidP="008076F9"/>
        </w:tc>
        <w:tc>
          <w:tcPr>
            <w:tcW w:w="2232" w:type="dxa"/>
          </w:tcPr>
          <w:p w14:paraId="49A403C4" w14:textId="77777777" w:rsidR="00502CB3" w:rsidRPr="0070648F" w:rsidRDefault="00502CB3" w:rsidP="008076F9"/>
        </w:tc>
      </w:tr>
      <w:tr w:rsidR="00502CB3" w:rsidRPr="0070648F" w14:paraId="6A6AC777" w14:textId="77777777" w:rsidTr="000A5178">
        <w:trPr>
          <w:jc w:val="center"/>
        </w:trPr>
        <w:tc>
          <w:tcPr>
            <w:tcW w:w="562" w:type="dxa"/>
          </w:tcPr>
          <w:p w14:paraId="62B60938" w14:textId="77777777" w:rsidR="00502CB3" w:rsidRPr="00502CB3" w:rsidRDefault="00502CB3" w:rsidP="008076F9">
            <w:r>
              <w:t>2</w:t>
            </w:r>
          </w:p>
        </w:tc>
        <w:tc>
          <w:tcPr>
            <w:tcW w:w="3119" w:type="dxa"/>
          </w:tcPr>
          <w:p w14:paraId="7C8C8DD2" w14:textId="77777777" w:rsidR="00502CB3" w:rsidRPr="0070648F" w:rsidRDefault="00502CB3" w:rsidP="008076F9">
            <w:r>
              <w:t>Документ</w:t>
            </w:r>
          </w:p>
        </w:tc>
        <w:tc>
          <w:tcPr>
            <w:tcW w:w="4211" w:type="dxa"/>
          </w:tcPr>
          <w:p w14:paraId="3729A162" w14:textId="77777777" w:rsidR="00502CB3" w:rsidRPr="0043453F" w:rsidRDefault="0043453F" w:rsidP="008076F9">
            <w:pPr>
              <w:rPr>
                <w:rStyle w:val="02"/>
              </w:rPr>
            </w:pPr>
            <w:r w:rsidRPr="0043453F">
              <w:rPr>
                <w:rStyle w:val="02"/>
              </w:rPr>
              <w:t>РИ</w:t>
            </w:r>
            <w:r w:rsidR="00895627">
              <w:rPr>
                <w:rStyle w:val="02"/>
              </w:rPr>
              <w:t>02</w:t>
            </w:r>
            <w:r w:rsidRPr="0043453F">
              <w:rPr>
                <w:rStyle w:val="02"/>
              </w:rPr>
              <w:t>_Документ</w:t>
            </w:r>
          </w:p>
        </w:tc>
        <w:tc>
          <w:tcPr>
            <w:tcW w:w="4436" w:type="dxa"/>
          </w:tcPr>
          <w:p w14:paraId="5320FC40" w14:textId="77777777" w:rsidR="00502CB3" w:rsidRPr="0070648F" w:rsidRDefault="00502CB3" w:rsidP="008076F9">
            <w:r w:rsidRPr="00502CB3">
              <w:t>документы, которые оформляются при осуществлении деятельности, помимо НПА</w:t>
            </w:r>
          </w:p>
        </w:tc>
        <w:tc>
          <w:tcPr>
            <w:tcW w:w="2232" w:type="dxa"/>
          </w:tcPr>
          <w:p w14:paraId="337A0050" w14:textId="77777777" w:rsidR="00502CB3" w:rsidRPr="0070648F" w:rsidRDefault="00502CB3" w:rsidP="008076F9"/>
        </w:tc>
      </w:tr>
      <w:tr w:rsidR="00502CB3" w:rsidRPr="0070648F" w14:paraId="0E2E14FD" w14:textId="77777777" w:rsidTr="000A5178">
        <w:trPr>
          <w:jc w:val="center"/>
        </w:trPr>
        <w:tc>
          <w:tcPr>
            <w:tcW w:w="562" w:type="dxa"/>
          </w:tcPr>
          <w:p w14:paraId="1D73083C" w14:textId="77777777" w:rsidR="00502CB3" w:rsidRPr="00502CB3" w:rsidRDefault="00502CB3" w:rsidP="008076F9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119" w:type="dxa"/>
          </w:tcPr>
          <w:p w14:paraId="610F9DC4" w14:textId="77777777" w:rsidR="00502CB3" w:rsidRPr="0070648F" w:rsidRDefault="00502CB3" w:rsidP="008076F9">
            <w:r>
              <w:t>НПА</w:t>
            </w:r>
          </w:p>
        </w:tc>
        <w:tc>
          <w:tcPr>
            <w:tcW w:w="4211" w:type="dxa"/>
          </w:tcPr>
          <w:p w14:paraId="2F245C58" w14:textId="77777777" w:rsidR="00502CB3" w:rsidRPr="0043453F" w:rsidRDefault="0043453F" w:rsidP="0043453F">
            <w:pPr>
              <w:rPr>
                <w:rStyle w:val="03"/>
              </w:rPr>
            </w:pPr>
            <w:r w:rsidRPr="0043453F">
              <w:rPr>
                <w:rStyle w:val="03"/>
              </w:rPr>
              <w:t>РИ</w:t>
            </w:r>
            <w:r w:rsidR="00895627">
              <w:rPr>
                <w:rStyle w:val="03"/>
              </w:rPr>
              <w:t>03</w:t>
            </w:r>
            <w:r w:rsidRPr="0043453F">
              <w:rPr>
                <w:rStyle w:val="03"/>
              </w:rPr>
              <w:t>_НПА</w:t>
            </w:r>
          </w:p>
        </w:tc>
        <w:tc>
          <w:tcPr>
            <w:tcW w:w="4436" w:type="dxa"/>
          </w:tcPr>
          <w:p w14:paraId="20F76447" w14:textId="77777777" w:rsidR="00502CB3" w:rsidRPr="0070648F" w:rsidRDefault="00502CB3" w:rsidP="008076F9"/>
        </w:tc>
        <w:tc>
          <w:tcPr>
            <w:tcW w:w="2232" w:type="dxa"/>
          </w:tcPr>
          <w:p w14:paraId="4DCEB622" w14:textId="77777777" w:rsidR="00502CB3" w:rsidRPr="0070648F" w:rsidRDefault="00502CB3" w:rsidP="008076F9"/>
        </w:tc>
      </w:tr>
      <w:tr w:rsidR="00502CB3" w:rsidRPr="0070648F" w14:paraId="361F76EB" w14:textId="77777777" w:rsidTr="000A5178">
        <w:trPr>
          <w:jc w:val="center"/>
        </w:trPr>
        <w:tc>
          <w:tcPr>
            <w:tcW w:w="562" w:type="dxa"/>
          </w:tcPr>
          <w:p w14:paraId="18E7F133" w14:textId="77777777" w:rsidR="00502CB3" w:rsidRPr="00502CB3" w:rsidRDefault="00502CB3" w:rsidP="008076F9">
            <w:r>
              <w:t>4</w:t>
            </w:r>
          </w:p>
        </w:tc>
        <w:tc>
          <w:tcPr>
            <w:tcW w:w="3119" w:type="dxa"/>
          </w:tcPr>
          <w:p w14:paraId="151CE95A" w14:textId="77777777" w:rsidR="00502CB3" w:rsidRPr="0070648F" w:rsidRDefault="00502CB3" w:rsidP="008076F9">
            <w:r>
              <w:t>Процесс</w:t>
            </w:r>
          </w:p>
        </w:tc>
        <w:tc>
          <w:tcPr>
            <w:tcW w:w="4211" w:type="dxa"/>
          </w:tcPr>
          <w:p w14:paraId="1130E18A" w14:textId="77777777" w:rsidR="00502CB3" w:rsidRPr="00741C0F" w:rsidRDefault="0043453F" w:rsidP="0043453F">
            <w:pPr>
              <w:rPr>
                <w:rStyle w:val="04"/>
              </w:rPr>
            </w:pPr>
            <w:r w:rsidRPr="00741C0F">
              <w:rPr>
                <w:rStyle w:val="04"/>
              </w:rPr>
              <w:t>РИ</w:t>
            </w:r>
            <w:r w:rsidR="00895627">
              <w:rPr>
                <w:rStyle w:val="04"/>
              </w:rPr>
              <w:t>04</w:t>
            </w:r>
            <w:r w:rsidRPr="00741C0F">
              <w:rPr>
                <w:rStyle w:val="04"/>
              </w:rPr>
              <w:t>_Процесс</w:t>
            </w:r>
          </w:p>
        </w:tc>
        <w:tc>
          <w:tcPr>
            <w:tcW w:w="4436" w:type="dxa"/>
          </w:tcPr>
          <w:p w14:paraId="1B491552" w14:textId="77777777" w:rsidR="00502CB3" w:rsidRPr="0070648F" w:rsidRDefault="00502CB3" w:rsidP="008076F9"/>
        </w:tc>
        <w:tc>
          <w:tcPr>
            <w:tcW w:w="2232" w:type="dxa"/>
          </w:tcPr>
          <w:p w14:paraId="5DC3A861" w14:textId="77777777" w:rsidR="00502CB3" w:rsidRPr="0070648F" w:rsidRDefault="00502CB3" w:rsidP="008076F9"/>
        </w:tc>
      </w:tr>
      <w:tr w:rsidR="00502CB3" w:rsidRPr="0070648F" w14:paraId="0763A5CF" w14:textId="77777777" w:rsidTr="000A5178">
        <w:trPr>
          <w:jc w:val="center"/>
        </w:trPr>
        <w:tc>
          <w:tcPr>
            <w:tcW w:w="562" w:type="dxa"/>
          </w:tcPr>
          <w:p w14:paraId="7021DB80" w14:textId="77777777" w:rsidR="00502CB3" w:rsidRPr="00502CB3" w:rsidRDefault="00502CB3" w:rsidP="008076F9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119" w:type="dxa"/>
          </w:tcPr>
          <w:p w14:paraId="5DEEBE4D" w14:textId="77777777" w:rsidR="00502CB3" w:rsidRPr="0070648F" w:rsidRDefault="00502CB3" w:rsidP="008076F9">
            <w:r>
              <w:t>Проблема</w:t>
            </w:r>
          </w:p>
        </w:tc>
        <w:tc>
          <w:tcPr>
            <w:tcW w:w="4211" w:type="dxa"/>
          </w:tcPr>
          <w:p w14:paraId="2B07731B" w14:textId="77777777" w:rsidR="00502CB3" w:rsidRPr="00741C0F" w:rsidRDefault="0043453F" w:rsidP="008076F9">
            <w:pPr>
              <w:rPr>
                <w:rStyle w:val="05"/>
              </w:rPr>
            </w:pPr>
            <w:r w:rsidRPr="00741C0F">
              <w:rPr>
                <w:rStyle w:val="05"/>
              </w:rPr>
              <w:t>РИ</w:t>
            </w:r>
            <w:r w:rsidR="00895627">
              <w:rPr>
                <w:rStyle w:val="05"/>
              </w:rPr>
              <w:t>05</w:t>
            </w:r>
            <w:r w:rsidRPr="00741C0F">
              <w:rPr>
                <w:rStyle w:val="05"/>
              </w:rPr>
              <w:t>_Проблема</w:t>
            </w:r>
          </w:p>
        </w:tc>
        <w:tc>
          <w:tcPr>
            <w:tcW w:w="4436" w:type="dxa"/>
          </w:tcPr>
          <w:p w14:paraId="57D79232" w14:textId="77777777" w:rsidR="00502CB3" w:rsidRPr="0070648F" w:rsidRDefault="00502CB3" w:rsidP="008076F9">
            <w:r>
              <w:t xml:space="preserve">Проблемная сущность — </w:t>
            </w:r>
            <w:r w:rsidRPr="00502CB3">
              <w:t>проблемы, симптомы, причины, последствия — при первом проходе различения не делать</w:t>
            </w:r>
          </w:p>
        </w:tc>
        <w:tc>
          <w:tcPr>
            <w:tcW w:w="2232" w:type="dxa"/>
          </w:tcPr>
          <w:p w14:paraId="04107BA2" w14:textId="77777777" w:rsidR="00502CB3" w:rsidRPr="0070648F" w:rsidRDefault="00502CB3" w:rsidP="008076F9"/>
        </w:tc>
      </w:tr>
      <w:tr w:rsidR="004F0F73" w:rsidRPr="007654D8" w14:paraId="1C3DF415" w14:textId="77777777" w:rsidTr="008076F9">
        <w:trPr>
          <w:jc w:val="center"/>
        </w:trPr>
        <w:tc>
          <w:tcPr>
            <w:tcW w:w="562" w:type="dxa"/>
          </w:tcPr>
          <w:p w14:paraId="14DCB345" w14:textId="77777777" w:rsidR="004F0F73" w:rsidRPr="007654D8" w:rsidRDefault="004F0F73" w:rsidP="008076F9">
            <w:r>
              <w:t>6</w:t>
            </w:r>
          </w:p>
        </w:tc>
        <w:tc>
          <w:tcPr>
            <w:tcW w:w="3119" w:type="dxa"/>
          </w:tcPr>
          <w:p w14:paraId="71D612F7" w14:textId="77777777" w:rsidR="004F0F73" w:rsidRPr="004F0F73" w:rsidRDefault="008A7258" w:rsidP="008076F9">
            <w:r>
              <w:t>Процесс-</w:t>
            </w:r>
            <w:r w:rsidR="004F0F73">
              <w:t>Проблема</w:t>
            </w:r>
          </w:p>
        </w:tc>
        <w:tc>
          <w:tcPr>
            <w:tcW w:w="4211" w:type="dxa"/>
          </w:tcPr>
          <w:p w14:paraId="3CA270B6" w14:textId="77777777" w:rsidR="004F0F73" w:rsidRPr="0011083D" w:rsidRDefault="0011083D" w:rsidP="008076F9">
            <w:pPr>
              <w:rPr>
                <w:rStyle w:val="06-"/>
              </w:rPr>
            </w:pPr>
            <w:r w:rsidRPr="0011083D">
              <w:rPr>
                <w:rStyle w:val="06-"/>
              </w:rPr>
              <w:t>РИ</w:t>
            </w:r>
            <w:r w:rsidR="00895627">
              <w:rPr>
                <w:rStyle w:val="06-"/>
              </w:rPr>
              <w:t>06</w:t>
            </w:r>
            <w:r w:rsidRPr="0011083D">
              <w:rPr>
                <w:rStyle w:val="06-"/>
              </w:rPr>
              <w:t>_Проблема-Процесс</w:t>
            </w:r>
          </w:p>
        </w:tc>
        <w:tc>
          <w:tcPr>
            <w:tcW w:w="4436" w:type="dxa"/>
          </w:tcPr>
          <w:p w14:paraId="3ECACE02" w14:textId="77777777" w:rsidR="004F0F73" w:rsidRPr="007654D8" w:rsidRDefault="004F0F73" w:rsidP="008076F9"/>
        </w:tc>
        <w:tc>
          <w:tcPr>
            <w:tcW w:w="2232" w:type="dxa"/>
          </w:tcPr>
          <w:p w14:paraId="054DFF0B" w14:textId="77777777" w:rsidR="004F0F73" w:rsidRPr="007654D8" w:rsidRDefault="004F0F73" w:rsidP="008076F9">
            <w:r>
              <w:rPr>
                <w:lang w:val="en-US"/>
              </w:rPr>
              <w:t>4;5</w:t>
            </w:r>
          </w:p>
        </w:tc>
      </w:tr>
      <w:tr w:rsidR="000A5178" w:rsidRPr="007654D8" w14:paraId="08CBEEC4" w14:textId="77777777" w:rsidTr="008076F9">
        <w:trPr>
          <w:jc w:val="center"/>
        </w:trPr>
        <w:tc>
          <w:tcPr>
            <w:tcW w:w="562" w:type="dxa"/>
          </w:tcPr>
          <w:p w14:paraId="0FC98E1E" w14:textId="77777777" w:rsidR="000A5178" w:rsidRPr="007654D8" w:rsidRDefault="004F0F73" w:rsidP="008076F9">
            <w:r>
              <w:t>7</w:t>
            </w:r>
          </w:p>
        </w:tc>
        <w:tc>
          <w:tcPr>
            <w:tcW w:w="3119" w:type="dxa"/>
          </w:tcPr>
          <w:p w14:paraId="425DC920" w14:textId="77777777" w:rsidR="000A5178" w:rsidRPr="007654D8" w:rsidRDefault="008A7258" w:rsidP="008076F9">
            <w:r>
              <w:t>Процесс-Субъект</w:t>
            </w:r>
          </w:p>
        </w:tc>
        <w:tc>
          <w:tcPr>
            <w:tcW w:w="4211" w:type="dxa"/>
          </w:tcPr>
          <w:p w14:paraId="22F99B41" w14:textId="77777777" w:rsidR="000A5178" w:rsidRPr="0011083D" w:rsidRDefault="0011083D" w:rsidP="008076F9">
            <w:pPr>
              <w:rPr>
                <w:rStyle w:val="07-"/>
              </w:rPr>
            </w:pPr>
            <w:r w:rsidRPr="0011083D">
              <w:rPr>
                <w:rStyle w:val="07-"/>
              </w:rPr>
              <w:t>РИ</w:t>
            </w:r>
            <w:r w:rsidR="00895627">
              <w:rPr>
                <w:rStyle w:val="07-"/>
              </w:rPr>
              <w:t>07</w:t>
            </w:r>
            <w:r w:rsidRPr="0011083D">
              <w:rPr>
                <w:rStyle w:val="07-"/>
              </w:rPr>
              <w:t>_Процесс-Субъект</w:t>
            </w:r>
          </w:p>
        </w:tc>
        <w:tc>
          <w:tcPr>
            <w:tcW w:w="4436" w:type="dxa"/>
          </w:tcPr>
          <w:p w14:paraId="5CC5E327" w14:textId="77777777" w:rsidR="000A5178" w:rsidRPr="007654D8" w:rsidRDefault="000A5178" w:rsidP="008076F9"/>
        </w:tc>
        <w:tc>
          <w:tcPr>
            <w:tcW w:w="2232" w:type="dxa"/>
          </w:tcPr>
          <w:p w14:paraId="2EA84781" w14:textId="77777777" w:rsidR="000A5178" w:rsidRPr="007654D8" w:rsidRDefault="000A5178" w:rsidP="00840592">
            <w:r>
              <w:t>1</w:t>
            </w:r>
            <w:r w:rsidR="00974F77">
              <w:rPr>
                <w:lang w:val="en-US"/>
              </w:rPr>
              <w:t>;</w:t>
            </w:r>
            <w:r w:rsidR="00840592">
              <w:rPr>
                <w:lang w:val="en-US"/>
              </w:rPr>
              <w:t>4</w:t>
            </w:r>
          </w:p>
        </w:tc>
      </w:tr>
      <w:tr w:rsidR="000A5178" w:rsidRPr="007654D8" w14:paraId="3B4F1446" w14:textId="77777777" w:rsidTr="008076F9">
        <w:trPr>
          <w:jc w:val="center"/>
        </w:trPr>
        <w:tc>
          <w:tcPr>
            <w:tcW w:w="562" w:type="dxa"/>
          </w:tcPr>
          <w:p w14:paraId="129392F2" w14:textId="77777777" w:rsidR="000A5178" w:rsidRPr="007654D8" w:rsidRDefault="004F0F73" w:rsidP="008076F9">
            <w:r>
              <w:t>8</w:t>
            </w:r>
          </w:p>
        </w:tc>
        <w:tc>
          <w:tcPr>
            <w:tcW w:w="3119" w:type="dxa"/>
          </w:tcPr>
          <w:p w14:paraId="42791B2A" w14:textId="77777777" w:rsidR="000A5178" w:rsidRPr="007654D8" w:rsidRDefault="008A7258" w:rsidP="008076F9">
            <w:r>
              <w:t>Процесс-Документ</w:t>
            </w:r>
          </w:p>
        </w:tc>
        <w:tc>
          <w:tcPr>
            <w:tcW w:w="4211" w:type="dxa"/>
          </w:tcPr>
          <w:p w14:paraId="3B13FE83" w14:textId="77777777" w:rsidR="000A5178" w:rsidRPr="007E5FC5" w:rsidRDefault="007E5FC5" w:rsidP="007E5FC5">
            <w:pPr>
              <w:rPr>
                <w:rStyle w:val="08-"/>
              </w:rPr>
            </w:pPr>
            <w:r w:rsidRPr="007E5FC5">
              <w:rPr>
                <w:rStyle w:val="08-"/>
              </w:rPr>
              <w:t>РИ</w:t>
            </w:r>
            <w:r w:rsidR="00895627">
              <w:rPr>
                <w:rStyle w:val="08-"/>
              </w:rPr>
              <w:t>08</w:t>
            </w:r>
            <w:r w:rsidRPr="007E5FC5">
              <w:rPr>
                <w:rStyle w:val="08-"/>
              </w:rPr>
              <w:t>_Процесс-Документ</w:t>
            </w:r>
          </w:p>
        </w:tc>
        <w:tc>
          <w:tcPr>
            <w:tcW w:w="4436" w:type="dxa"/>
          </w:tcPr>
          <w:p w14:paraId="0917C2C8" w14:textId="77777777" w:rsidR="000A5178" w:rsidRPr="007654D8" w:rsidRDefault="000A5178" w:rsidP="008076F9"/>
        </w:tc>
        <w:tc>
          <w:tcPr>
            <w:tcW w:w="2232" w:type="dxa"/>
          </w:tcPr>
          <w:p w14:paraId="6F98284D" w14:textId="77777777" w:rsidR="000A5178" w:rsidRPr="007654D8" w:rsidRDefault="00840592" w:rsidP="008076F9">
            <w:r>
              <w:rPr>
                <w:lang w:val="en-US"/>
              </w:rPr>
              <w:t>2;</w:t>
            </w:r>
            <w:r>
              <w:t>4</w:t>
            </w:r>
          </w:p>
        </w:tc>
      </w:tr>
      <w:tr w:rsidR="007654D8" w:rsidRPr="007654D8" w14:paraId="415CA5DF" w14:textId="77777777" w:rsidTr="000A5178">
        <w:trPr>
          <w:jc w:val="center"/>
        </w:trPr>
        <w:tc>
          <w:tcPr>
            <w:tcW w:w="562" w:type="dxa"/>
          </w:tcPr>
          <w:p w14:paraId="63C99679" w14:textId="77777777" w:rsidR="007654D8" w:rsidRPr="007654D8" w:rsidRDefault="004F0F73" w:rsidP="008076F9">
            <w:r>
              <w:t>9</w:t>
            </w:r>
          </w:p>
        </w:tc>
        <w:tc>
          <w:tcPr>
            <w:tcW w:w="3119" w:type="dxa"/>
          </w:tcPr>
          <w:p w14:paraId="479E8004" w14:textId="77777777" w:rsidR="007654D8" w:rsidRPr="007654D8" w:rsidRDefault="008A7258" w:rsidP="008076F9">
            <w:r>
              <w:t>Процесс-НПА</w:t>
            </w:r>
          </w:p>
        </w:tc>
        <w:tc>
          <w:tcPr>
            <w:tcW w:w="4211" w:type="dxa"/>
          </w:tcPr>
          <w:p w14:paraId="26A1EE0D" w14:textId="77777777" w:rsidR="007654D8" w:rsidRPr="007E5FC5" w:rsidRDefault="007E5FC5" w:rsidP="007E5FC5">
            <w:pPr>
              <w:rPr>
                <w:rStyle w:val="09-"/>
              </w:rPr>
            </w:pPr>
            <w:r w:rsidRPr="007E5FC5">
              <w:rPr>
                <w:rStyle w:val="09-"/>
              </w:rPr>
              <w:t>РИ</w:t>
            </w:r>
            <w:r w:rsidR="00895627">
              <w:rPr>
                <w:rStyle w:val="09-"/>
              </w:rPr>
              <w:t>09</w:t>
            </w:r>
            <w:r w:rsidRPr="007E5FC5">
              <w:rPr>
                <w:rStyle w:val="09-"/>
              </w:rPr>
              <w:t>_Процесс-НПА</w:t>
            </w:r>
          </w:p>
        </w:tc>
        <w:tc>
          <w:tcPr>
            <w:tcW w:w="4436" w:type="dxa"/>
          </w:tcPr>
          <w:p w14:paraId="2D361EF9" w14:textId="77777777" w:rsidR="007654D8" w:rsidRPr="007654D8" w:rsidRDefault="007654D8" w:rsidP="008076F9"/>
        </w:tc>
        <w:tc>
          <w:tcPr>
            <w:tcW w:w="2232" w:type="dxa"/>
          </w:tcPr>
          <w:p w14:paraId="104EFD6B" w14:textId="77777777" w:rsidR="007654D8" w:rsidRPr="007654D8" w:rsidRDefault="00840592" w:rsidP="00840592">
            <w:r>
              <w:t>3</w:t>
            </w:r>
            <w:r>
              <w:rPr>
                <w:lang w:val="en-US"/>
              </w:rPr>
              <w:t>;4</w:t>
            </w:r>
          </w:p>
        </w:tc>
      </w:tr>
      <w:tr w:rsidR="000A5178" w:rsidRPr="007654D8" w14:paraId="0505BF06" w14:textId="77777777" w:rsidTr="008076F9">
        <w:trPr>
          <w:jc w:val="center"/>
        </w:trPr>
        <w:tc>
          <w:tcPr>
            <w:tcW w:w="562" w:type="dxa"/>
          </w:tcPr>
          <w:p w14:paraId="1A54381A" w14:textId="77777777" w:rsidR="000A5178" w:rsidRPr="007654D8" w:rsidRDefault="004F0F73" w:rsidP="008076F9">
            <w:r>
              <w:t>10</w:t>
            </w:r>
          </w:p>
        </w:tc>
        <w:tc>
          <w:tcPr>
            <w:tcW w:w="3119" w:type="dxa"/>
          </w:tcPr>
          <w:p w14:paraId="2BF8F9FD" w14:textId="77777777" w:rsidR="000A5178" w:rsidRPr="007654D8" w:rsidRDefault="008A7258" w:rsidP="008076F9">
            <w:r>
              <w:t>Проблема-Субъект</w:t>
            </w:r>
          </w:p>
        </w:tc>
        <w:tc>
          <w:tcPr>
            <w:tcW w:w="4211" w:type="dxa"/>
          </w:tcPr>
          <w:p w14:paraId="099B2FC3" w14:textId="77777777" w:rsidR="000A5178" w:rsidRPr="00961128" w:rsidRDefault="00961128" w:rsidP="00961128">
            <w:pPr>
              <w:rPr>
                <w:rStyle w:val="10-"/>
              </w:rPr>
            </w:pPr>
            <w:r w:rsidRPr="00961128">
              <w:rPr>
                <w:rStyle w:val="10-"/>
              </w:rPr>
              <w:t>РИ</w:t>
            </w:r>
            <w:r w:rsidR="00895627">
              <w:rPr>
                <w:rStyle w:val="10-"/>
              </w:rPr>
              <w:t>10</w:t>
            </w:r>
            <w:r w:rsidRPr="00961128">
              <w:rPr>
                <w:rStyle w:val="10-"/>
              </w:rPr>
              <w:t>_Проблема-Субъект</w:t>
            </w:r>
          </w:p>
        </w:tc>
        <w:tc>
          <w:tcPr>
            <w:tcW w:w="4436" w:type="dxa"/>
          </w:tcPr>
          <w:p w14:paraId="2183FEF1" w14:textId="77777777" w:rsidR="000A5178" w:rsidRPr="007654D8" w:rsidRDefault="000A5178" w:rsidP="008076F9"/>
        </w:tc>
        <w:tc>
          <w:tcPr>
            <w:tcW w:w="2232" w:type="dxa"/>
          </w:tcPr>
          <w:p w14:paraId="5FD838BE" w14:textId="77777777" w:rsidR="000A5178" w:rsidRPr="007654D8" w:rsidRDefault="00840592" w:rsidP="008076F9">
            <w:r>
              <w:t>1</w:t>
            </w:r>
            <w:r>
              <w:rPr>
                <w:lang w:val="en-US"/>
              </w:rPr>
              <w:t>;5</w:t>
            </w:r>
          </w:p>
        </w:tc>
      </w:tr>
      <w:tr w:rsidR="000A5178" w:rsidRPr="007654D8" w14:paraId="79D33173" w14:textId="77777777" w:rsidTr="008076F9">
        <w:trPr>
          <w:jc w:val="center"/>
        </w:trPr>
        <w:tc>
          <w:tcPr>
            <w:tcW w:w="562" w:type="dxa"/>
          </w:tcPr>
          <w:p w14:paraId="487DEF2B" w14:textId="77777777" w:rsidR="000A5178" w:rsidRPr="007654D8" w:rsidRDefault="001115E4" w:rsidP="008076F9">
            <w:r>
              <w:t>1</w:t>
            </w:r>
            <w:r w:rsidR="004F0F73">
              <w:t>1</w:t>
            </w:r>
          </w:p>
        </w:tc>
        <w:tc>
          <w:tcPr>
            <w:tcW w:w="3119" w:type="dxa"/>
          </w:tcPr>
          <w:p w14:paraId="224D21FC" w14:textId="77777777" w:rsidR="000A5178" w:rsidRPr="007654D8" w:rsidRDefault="008A7258" w:rsidP="008A7258">
            <w:r>
              <w:t>Проблема-Документ</w:t>
            </w:r>
          </w:p>
        </w:tc>
        <w:tc>
          <w:tcPr>
            <w:tcW w:w="4211" w:type="dxa"/>
          </w:tcPr>
          <w:p w14:paraId="041D8077" w14:textId="77777777" w:rsidR="000A5178" w:rsidRPr="00961128" w:rsidRDefault="00961128" w:rsidP="00961128">
            <w:pPr>
              <w:rPr>
                <w:rStyle w:val="11-"/>
              </w:rPr>
            </w:pPr>
            <w:r w:rsidRPr="00961128">
              <w:rPr>
                <w:rStyle w:val="11-"/>
              </w:rPr>
              <w:t>РИ</w:t>
            </w:r>
            <w:r w:rsidR="00895627">
              <w:rPr>
                <w:rStyle w:val="11-"/>
              </w:rPr>
              <w:t>11</w:t>
            </w:r>
            <w:r w:rsidRPr="00961128">
              <w:rPr>
                <w:rStyle w:val="11-"/>
              </w:rPr>
              <w:t>_Проблема-Документ</w:t>
            </w:r>
          </w:p>
        </w:tc>
        <w:tc>
          <w:tcPr>
            <w:tcW w:w="4436" w:type="dxa"/>
          </w:tcPr>
          <w:p w14:paraId="7AD60661" w14:textId="77777777" w:rsidR="000A5178" w:rsidRPr="007654D8" w:rsidRDefault="000A5178" w:rsidP="008076F9"/>
        </w:tc>
        <w:tc>
          <w:tcPr>
            <w:tcW w:w="2232" w:type="dxa"/>
          </w:tcPr>
          <w:p w14:paraId="7FBFBD6E" w14:textId="77777777" w:rsidR="000A5178" w:rsidRPr="007654D8" w:rsidRDefault="00840592" w:rsidP="008076F9">
            <w:r>
              <w:t>2</w:t>
            </w:r>
            <w:r>
              <w:rPr>
                <w:lang w:val="en-US"/>
              </w:rPr>
              <w:t>;5</w:t>
            </w:r>
          </w:p>
        </w:tc>
      </w:tr>
      <w:tr w:rsidR="000A5178" w:rsidRPr="007654D8" w14:paraId="0EC7FCF5" w14:textId="77777777" w:rsidTr="008076F9">
        <w:trPr>
          <w:jc w:val="center"/>
        </w:trPr>
        <w:tc>
          <w:tcPr>
            <w:tcW w:w="562" w:type="dxa"/>
          </w:tcPr>
          <w:p w14:paraId="361CF8CC" w14:textId="77777777" w:rsidR="000A5178" w:rsidRPr="007654D8" w:rsidRDefault="001115E4" w:rsidP="008076F9">
            <w:r>
              <w:t>1</w:t>
            </w:r>
            <w:r w:rsidR="004F0F73">
              <w:t>2</w:t>
            </w:r>
          </w:p>
        </w:tc>
        <w:tc>
          <w:tcPr>
            <w:tcW w:w="3119" w:type="dxa"/>
          </w:tcPr>
          <w:p w14:paraId="108172DE" w14:textId="77777777" w:rsidR="000A5178" w:rsidRPr="007654D8" w:rsidRDefault="008A7258" w:rsidP="008A7258">
            <w:r>
              <w:t>Проблема-НПА</w:t>
            </w:r>
          </w:p>
        </w:tc>
        <w:tc>
          <w:tcPr>
            <w:tcW w:w="4211" w:type="dxa"/>
          </w:tcPr>
          <w:p w14:paraId="5120706F" w14:textId="77777777" w:rsidR="000A5178" w:rsidRPr="00961128" w:rsidRDefault="00961128" w:rsidP="00961128">
            <w:pPr>
              <w:rPr>
                <w:rStyle w:val="12-"/>
              </w:rPr>
            </w:pPr>
            <w:r w:rsidRPr="00961128">
              <w:rPr>
                <w:rStyle w:val="12-"/>
              </w:rPr>
              <w:t>РИ</w:t>
            </w:r>
            <w:r w:rsidR="00895627">
              <w:rPr>
                <w:rStyle w:val="12-"/>
              </w:rPr>
              <w:t>12</w:t>
            </w:r>
            <w:r w:rsidRPr="00961128">
              <w:rPr>
                <w:rStyle w:val="12-"/>
              </w:rPr>
              <w:t>_Проблема-НПА</w:t>
            </w:r>
          </w:p>
        </w:tc>
        <w:tc>
          <w:tcPr>
            <w:tcW w:w="4436" w:type="dxa"/>
          </w:tcPr>
          <w:p w14:paraId="64863E98" w14:textId="77777777" w:rsidR="000A5178" w:rsidRPr="007654D8" w:rsidRDefault="000A5178" w:rsidP="008076F9"/>
        </w:tc>
        <w:tc>
          <w:tcPr>
            <w:tcW w:w="2232" w:type="dxa"/>
          </w:tcPr>
          <w:p w14:paraId="0D1C391E" w14:textId="77777777" w:rsidR="000A5178" w:rsidRPr="007654D8" w:rsidRDefault="00840592" w:rsidP="008076F9">
            <w:r>
              <w:t>3</w:t>
            </w:r>
            <w:r>
              <w:rPr>
                <w:lang w:val="en-US"/>
              </w:rPr>
              <w:t>;5</w:t>
            </w:r>
          </w:p>
        </w:tc>
      </w:tr>
      <w:tr w:rsidR="000A5178" w:rsidRPr="007654D8" w14:paraId="358ECD1B" w14:textId="77777777" w:rsidTr="008076F9">
        <w:trPr>
          <w:jc w:val="center"/>
        </w:trPr>
        <w:tc>
          <w:tcPr>
            <w:tcW w:w="562" w:type="dxa"/>
          </w:tcPr>
          <w:p w14:paraId="293FFA4D" w14:textId="77777777" w:rsidR="000A5178" w:rsidRPr="001115E4" w:rsidRDefault="001115E4" w:rsidP="008076F9">
            <w:pPr>
              <w:rPr>
                <w:lang w:val="en-US"/>
              </w:rPr>
            </w:pPr>
            <w:r>
              <w:t>1</w:t>
            </w:r>
            <w:r w:rsidR="004F0F73">
              <w:t>3</w:t>
            </w:r>
          </w:p>
        </w:tc>
        <w:tc>
          <w:tcPr>
            <w:tcW w:w="3119" w:type="dxa"/>
          </w:tcPr>
          <w:p w14:paraId="167237C3" w14:textId="77777777" w:rsidR="000A5178" w:rsidRPr="007654D8" w:rsidRDefault="008A7258" w:rsidP="008076F9">
            <w:r>
              <w:t>ПП-Субъект</w:t>
            </w:r>
          </w:p>
        </w:tc>
        <w:tc>
          <w:tcPr>
            <w:tcW w:w="4211" w:type="dxa"/>
          </w:tcPr>
          <w:p w14:paraId="36D1FADF" w14:textId="77777777" w:rsidR="000A5178" w:rsidRPr="00961128" w:rsidRDefault="00961128" w:rsidP="00961128">
            <w:pPr>
              <w:rPr>
                <w:rStyle w:val="13-"/>
              </w:rPr>
            </w:pPr>
            <w:r w:rsidRPr="00961128">
              <w:rPr>
                <w:rStyle w:val="13-"/>
              </w:rPr>
              <w:t>РИ</w:t>
            </w:r>
            <w:r w:rsidR="00895627">
              <w:rPr>
                <w:rStyle w:val="13-"/>
              </w:rPr>
              <w:t>13</w:t>
            </w:r>
            <w:r w:rsidRPr="00961128">
              <w:rPr>
                <w:rStyle w:val="13-"/>
              </w:rPr>
              <w:t>_ПП-Субъект</w:t>
            </w:r>
          </w:p>
        </w:tc>
        <w:tc>
          <w:tcPr>
            <w:tcW w:w="4436" w:type="dxa"/>
          </w:tcPr>
          <w:p w14:paraId="30921E58" w14:textId="77777777" w:rsidR="000A5178" w:rsidRPr="007654D8" w:rsidRDefault="000A5178" w:rsidP="008076F9"/>
        </w:tc>
        <w:tc>
          <w:tcPr>
            <w:tcW w:w="2232" w:type="dxa"/>
          </w:tcPr>
          <w:p w14:paraId="70A2EDEF" w14:textId="77777777" w:rsidR="000A5178" w:rsidRPr="007654D8" w:rsidRDefault="00840592" w:rsidP="008076F9">
            <w:r>
              <w:t>1</w:t>
            </w:r>
            <w:r>
              <w:rPr>
                <w:lang w:val="en-US"/>
              </w:rPr>
              <w:t>;4;5</w:t>
            </w:r>
          </w:p>
        </w:tc>
      </w:tr>
      <w:tr w:rsidR="000A5178" w:rsidRPr="007654D8" w14:paraId="61AD1A37" w14:textId="77777777" w:rsidTr="008076F9">
        <w:trPr>
          <w:jc w:val="center"/>
        </w:trPr>
        <w:tc>
          <w:tcPr>
            <w:tcW w:w="562" w:type="dxa"/>
          </w:tcPr>
          <w:p w14:paraId="425F5236" w14:textId="77777777" w:rsidR="000A5178" w:rsidRPr="007654D8" w:rsidRDefault="001115E4" w:rsidP="008076F9">
            <w:r>
              <w:t>1</w:t>
            </w:r>
            <w:r w:rsidR="004F0F73">
              <w:t>4</w:t>
            </w:r>
          </w:p>
        </w:tc>
        <w:tc>
          <w:tcPr>
            <w:tcW w:w="3119" w:type="dxa"/>
          </w:tcPr>
          <w:p w14:paraId="5DE1AD71" w14:textId="77777777" w:rsidR="000A5178" w:rsidRPr="007654D8" w:rsidRDefault="008A7258" w:rsidP="008076F9">
            <w:r>
              <w:t>ПП-Документ</w:t>
            </w:r>
          </w:p>
        </w:tc>
        <w:tc>
          <w:tcPr>
            <w:tcW w:w="4211" w:type="dxa"/>
          </w:tcPr>
          <w:p w14:paraId="35C7C15C" w14:textId="77777777" w:rsidR="000A5178" w:rsidRPr="00961128" w:rsidRDefault="00961128" w:rsidP="00961128">
            <w:pPr>
              <w:rPr>
                <w:rStyle w:val="14-"/>
              </w:rPr>
            </w:pPr>
            <w:r w:rsidRPr="00961128">
              <w:rPr>
                <w:rStyle w:val="14-"/>
              </w:rPr>
              <w:t>РИ</w:t>
            </w:r>
            <w:r w:rsidR="00895627">
              <w:rPr>
                <w:rStyle w:val="14-"/>
              </w:rPr>
              <w:t>14</w:t>
            </w:r>
            <w:r w:rsidRPr="00961128">
              <w:rPr>
                <w:rStyle w:val="14-"/>
              </w:rPr>
              <w:t>_ПП-Документ</w:t>
            </w:r>
          </w:p>
        </w:tc>
        <w:tc>
          <w:tcPr>
            <w:tcW w:w="4436" w:type="dxa"/>
          </w:tcPr>
          <w:p w14:paraId="4B51C32F" w14:textId="77777777" w:rsidR="000A5178" w:rsidRPr="007654D8" w:rsidRDefault="000A5178" w:rsidP="008076F9"/>
        </w:tc>
        <w:tc>
          <w:tcPr>
            <w:tcW w:w="2232" w:type="dxa"/>
          </w:tcPr>
          <w:p w14:paraId="1AB9B6F8" w14:textId="77777777" w:rsidR="000A5178" w:rsidRPr="007654D8" w:rsidRDefault="00840592" w:rsidP="008076F9">
            <w:r>
              <w:rPr>
                <w:lang w:val="en-US"/>
              </w:rPr>
              <w:t>2;4;5</w:t>
            </w:r>
          </w:p>
        </w:tc>
      </w:tr>
      <w:tr w:rsidR="000A5178" w:rsidRPr="007654D8" w14:paraId="5F65A291" w14:textId="77777777" w:rsidTr="008076F9">
        <w:trPr>
          <w:jc w:val="center"/>
        </w:trPr>
        <w:tc>
          <w:tcPr>
            <w:tcW w:w="562" w:type="dxa"/>
          </w:tcPr>
          <w:p w14:paraId="48D38CD1" w14:textId="77777777" w:rsidR="000A5178" w:rsidRPr="007654D8" w:rsidRDefault="001115E4" w:rsidP="008076F9">
            <w:r>
              <w:t>15</w:t>
            </w:r>
          </w:p>
        </w:tc>
        <w:tc>
          <w:tcPr>
            <w:tcW w:w="3119" w:type="dxa"/>
          </w:tcPr>
          <w:p w14:paraId="76CE09C9" w14:textId="77777777" w:rsidR="000A5178" w:rsidRPr="007654D8" w:rsidRDefault="008A7258" w:rsidP="008076F9">
            <w:r>
              <w:t>ПП-НПА</w:t>
            </w:r>
          </w:p>
        </w:tc>
        <w:tc>
          <w:tcPr>
            <w:tcW w:w="4211" w:type="dxa"/>
          </w:tcPr>
          <w:p w14:paraId="595A5862" w14:textId="77777777" w:rsidR="000A5178" w:rsidRPr="00961128" w:rsidRDefault="00961128" w:rsidP="00961128">
            <w:pPr>
              <w:rPr>
                <w:rStyle w:val="15-"/>
              </w:rPr>
            </w:pPr>
            <w:r w:rsidRPr="00961128">
              <w:rPr>
                <w:rStyle w:val="15-"/>
              </w:rPr>
              <w:t>РИ</w:t>
            </w:r>
            <w:r w:rsidR="00895627">
              <w:rPr>
                <w:rStyle w:val="15-"/>
              </w:rPr>
              <w:t>15</w:t>
            </w:r>
            <w:r w:rsidRPr="00961128">
              <w:rPr>
                <w:rStyle w:val="15-"/>
              </w:rPr>
              <w:t>_ПП-НПА</w:t>
            </w:r>
          </w:p>
        </w:tc>
        <w:tc>
          <w:tcPr>
            <w:tcW w:w="4436" w:type="dxa"/>
          </w:tcPr>
          <w:p w14:paraId="79FD84E2" w14:textId="77777777" w:rsidR="000A5178" w:rsidRPr="007654D8" w:rsidRDefault="000A5178" w:rsidP="008076F9"/>
        </w:tc>
        <w:tc>
          <w:tcPr>
            <w:tcW w:w="2232" w:type="dxa"/>
          </w:tcPr>
          <w:p w14:paraId="0DDFD7C7" w14:textId="77777777" w:rsidR="000A5178" w:rsidRPr="007654D8" w:rsidRDefault="00840592" w:rsidP="008076F9">
            <w:r>
              <w:rPr>
                <w:lang w:val="en-US"/>
              </w:rPr>
              <w:t>3;4;5</w:t>
            </w:r>
          </w:p>
        </w:tc>
      </w:tr>
    </w:tbl>
    <w:p w14:paraId="591A7422" w14:textId="77777777" w:rsidR="00043A43" w:rsidRPr="0070648F" w:rsidRDefault="00043A43" w:rsidP="00F667A2">
      <w:pPr>
        <w:rPr>
          <w:lang w:val="en-US"/>
        </w:rPr>
      </w:pPr>
    </w:p>
    <w:sectPr w:rsidR="00043A43" w:rsidRPr="0070648F" w:rsidSect="0070648F">
      <w:pgSz w:w="16838" w:h="11906" w:orient="landscape"/>
      <w:pgMar w:top="1701" w:right="1134" w:bottom="1134" w:left="1134" w:header="39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1D33C4" w14:textId="77777777" w:rsidR="003178D4" w:rsidRDefault="003178D4">
      <w:r>
        <w:separator/>
      </w:r>
    </w:p>
  </w:endnote>
  <w:endnote w:type="continuationSeparator" w:id="0">
    <w:p w14:paraId="7973F26C" w14:textId="77777777" w:rsidR="003178D4" w:rsidRDefault="00317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E6517" w14:textId="77777777" w:rsidR="003178D4" w:rsidRDefault="003178D4">
      <w:r>
        <w:separator/>
      </w:r>
    </w:p>
  </w:footnote>
  <w:footnote w:type="continuationSeparator" w:id="0">
    <w:p w14:paraId="0D0FE7EA" w14:textId="77777777" w:rsidR="003178D4" w:rsidRDefault="003178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356"/>
    <w:rsid w:val="0003559F"/>
    <w:rsid w:val="00043A43"/>
    <w:rsid w:val="000A5178"/>
    <w:rsid w:val="0011083D"/>
    <w:rsid w:val="001115E4"/>
    <w:rsid w:val="001A21B5"/>
    <w:rsid w:val="0024224C"/>
    <w:rsid w:val="002618DE"/>
    <w:rsid w:val="00291C5D"/>
    <w:rsid w:val="002C0DE3"/>
    <w:rsid w:val="002E04F6"/>
    <w:rsid w:val="003178D4"/>
    <w:rsid w:val="00387AF6"/>
    <w:rsid w:val="003F232B"/>
    <w:rsid w:val="004005DB"/>
    <w:rsid w:val="0043453F"/>
    <w:rsid w:val="00497130"/>
    <w:rsid w:val="004D09AB"/>
    <w:rsid w:val="004E3CA8"/>
    <w:rsid w:val="004F0F73"/>
    <w:rsid w:val="00502CB3"/>
    <w:rsid w:val="00521D0D"/>
    <w:rsid w:val="00522D0A"/>
    <w:rsid w:val="00556354"/>
    <w:rsid w:val="00564383"/>
    <w:rsid w:val="005B0AB9"/>
    <w:rsid w:val="005C09AE"/>
    <w:rsid w:val="005D04F9"/>
    <w:rsid w:val="006A2F9A"/>
    <w:rsid w:val="006E2356"/>
    <w:rsid w:val="0070648F"/>
    <w:rsid w:val="00713FC7"/>
    <w:rsid w:val="00724D40"/>
    <w:rsid w:val="00741C0F"/>
    <w:rsid w:val="007654D8"/>
    <w:rsid w:val="007A6152"/>
    <w:rsid w:val="007A6DBC"/>
    <w:rsid w:val="007C074C"/>
    <w:rsid w:val="007E5FC5"/>
    <w:rsid w:val="007F54E1"/>
    <w:rsid w:val="008049F7"/>
    <w:rsid w:val="00840592"/>
    <w:rsid w:val="00855ED4"/>
    <w:rsid w:val="00895627"/>
    <w:rsid w:val="008A0A7A"/>
    <w:rsid w:val="008A7258"/>
    <w:rsid w:val="008B7BAC"/>
    <w:rsid w:val="008D0012"/>
    <w:rsid w:val="008D1FFF"/>
    <w:rsid w:val="008D21CD"/>
    <w:rsid w:val="008E375E"/>
    <w:rsid w:val="009325A6"/>
    <w:rsid w:val="00957B89"/>
    <w:rsid w:val="00961128"/>
    <w:rsid w:val="00974F77"/>
    <w:rsid w:val="009A2DE1"/>
    <w:rsid w:val="00A56E35"/>
    <w:rsid w:val="00AB1E88"/>
    <w:rsid w:val="00AE0B6C"/>
    <w:rsid w:val="00B10203"/>
    <w:rsid w:val="00B36B63"/>
    <w:rsid w:val="00B75EBC"/>
    <w:rsid w:val="00B83692"/>
    <w:rsid w:val="00BA662F"/>
    <w:rsid w:val="00C37D67"/>
    <w:rsid w:val="00C7486E"/>
    <w:rsid w:val="00CB1399"/>
    <w:rsid w:val="00CE2ACB"/>
    <w:rsid w:val="00D43D7A"/>
    <w:rsid w:val="00D958DA"/>
    <w:rsid w:val="00E116AE"/>
    <w:rsid w:val="00EB3279"/>
    <w:rsid w:val="00F331C9"/>
    <w:rsid w:val="00F50174"/>
    <w:rsid w:val="00F667A2"/>
    <w:rsid w:val="00FB5B6D"/>
    <w:rsid w:val="00FB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8E4680C"/>
  <w15:chartTrackingRefBased/>
  <w15:docId w15:val="{81A970C4-DC84-4517-B860-41E60CA03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uiPriority="99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2" w:unhideWhenUsed="1"/>
    <w:lsdException w:name="toc 7" w:semiHidden="1" w:uiPriority="7" w:unhideWhenUsed="1"/>
    <w:lsdException w:name="toc 8" w:semiHidden="1" w:uiPriority="7" w:unhideWhenUsed="1"/>
    <w:lsdException w:name="toc 9" w:semiHidden="1" w:uiPriority="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40" w:unhideWhenUsed="1"/>
    <w:lsdException w:name="footer" w:semiHidden="1" w:uiPriority="40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99"/>
    <w:qFormat/>
    <w:rsid w:val="00961128"/>
    <w:pPr>
      <w:spacing w:before="60" w:after="60" w:line="276" w:lineRule="auto"/>
    </w:pPr>
    <w:rPr>
      <w:sz w:val="24"/>
      <w:szCs w:val="22"/>
      <w:lang w:eastAsia="en-US"/>
    </w:rPr>
  </w:style>
  <w:style w:type="paragraph" w:styleId="1">
    <w:name w:val="heading 1"/>
    <w:basedOn w:val="a"/>
    <w:next w:val="a"/>
    <w:uiPriority w:val="1"/>
    <w:qFormat/>
    <w:rsid w:val="006A2F9A"/>
    <w:pPr>
      <w:keepNext/>
      <w:keepLines/>
      <w:pageBreakBefore/>
      <w:suppressAutoHyphens/>
      <w:autoSpaceDE w:val="0"/>
      <w:autoSpaceDN w:val="0"/>
      <w:adjustRightInd w:val="0"/>
      <w:spacing w:before="0" w:after="120"/>
      <w:outlineLvl w:val="0"/>
    </w:pPr>
    <w:rPr>
      <w:rFonts w:eastAsiaTheme="minorHAnsi" w:cstheme="minorBidi"/>
      <w:b/>
      <w:bCs/>
      <w:caps/>
      <w:sz w:val="28"/>
      <w:szCs w:val="32"/>
    </w:rPr>
  </w:style>
  <w:style w:type="paragraph" w:styleId="2">
    <w:name w:val="heading 2"/>
    <w:basedOn w:val="a"/>
    <w:next w:val="a"/>
    <w:uiPriority w:val="1"/>
    <w:qFormat/>
    <w:rsid w:val="006A2F9A"/>
    <w:pPr>
      <w:keepNext/>
      <w:keepLines/>
      <w:suppressAutoHyphens/>
      <w:autoSpaceDE w:val="0"/>
      <w:autoSpaceDN w:val="0"/>
      <w:adjustRightInd w:val="0"/>
      <w:spacing w:before="120"/>
      <w:outlineLvl w:val="1"/>
    </w:pPr>
    <w:rPr>
      <w:rFonts w:eastAsiaTheme="minorHAnsi" w:cstheme="minorBidi"/>
      <w:b/>
      <w:bCs/>
      <w:iCs/>
      <w:sz w:val="28"/>
      <w:szCs w:val="28"/>
    </w:rPr>
  </w:style>
  <w:style w:type="paragraph" w:styleId="3">
    <w:name w:val="heading 3"/>
    <w:basedOn w:val="a"/>
    <w:next w:val="a"/>
    <w:uiPriority w:val="1"/>
    <w:qFormat/>
    <w:rsid w:val="006A2F9A"/>
    <w:pPr>
      <w:keepNext/>
      <w:keepLines/>
      <w:suppressAutoHyphens/>
      <w:spacing w:before="120"/>
      <w:outlineLvl w:val="2"/>
    </w:pPr>
    <w:rPr>
      <w:rFonts w:eastAsiaTheme="minorHAnsi" w:cstheme="minorBidi"/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A2F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4">
    <w:name w:val="Основной Стиль таблицы"/>
    <w:basedOn w:val="a1"/>
    <w:uiPriority w:val="99"/>
    <w:qFormat/>
    <w:rsid w:val="006A2F9A"/>
    <w:rPr>
      <w:rFonts w:eastAsia="Times New Roman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  <w:trPr>
      <w:cantSplit/>
    </w:trPr>
    <w:tblStylePr w:type="firstRow">
      <w:pPr>
        <w:wordWrap/>
        <w:spacing w:beforeLines="0" w:before="0" w:beforeAutospacing="0" w:afterLines="0" w:after="0" w:afterAutospacing="0"/>
        <w:jc w:val="center"/>
      </w:pPr>
      <w:tblPr/>
      <w:trPr>
        <w:tblHeader/>
      </w:trPr>
      <w:tcPr>
        <w:vAlign w:val="center"/>
      </w:tcPr>
    </w:tblStylePr>
    <w:tblStylePr w:type="band1Horz">
      <w:pPr>
        <w:wordWrap/>
        <w:spacing w:beforeLines="0" w:before="0" w:beforeAutospacing="0" w:afterLines="0" w:after="0" w:afterAutospacing="0"/>
      </w:pPr>
    </w:tblStylePr>
    <w:tblStylePr w:type="band2Horz">
      <w:pPr>
        <w:wordWrap/>
        <w:spacing w:beforeLines="0" w:before="0" w:beforeAutospacing="0" w:afterLines="0" w:after="0" w:afterAutospacing="0"/>
      </w:pPr>
    </w:tblStylePr>
  </w:style>
  <w:style w:type="paragraph" w:customStyle="1" w:styleId="a5">
    <w:name w:val="Таблица Заголовок"/>
    <w:basedOn w:val="a"/>
    <w:uiPriority w:val="4"/>
    <w:rsid w:val="006A2F9A"/>
    <w:pPr>
      <w:keepNext/>
      <w:spacing w:before="0" w:after="0" w:line="240" w:lineRule="auto"/>
      <w:jc w:val="center"/>
    </w:pPr>
    <w:rPr>
      <w:rFonts w:eastAsia="Times New Roman"/>
      <w:b/>
      <w:bCs/>
      <w:szCs w:val="24"/>
      <w:lang w:eastAsia="ru-RU"/>
    </w:rPr>
  </w:style>
  <w:style w:type="paragraph" w:customStyle="1" w:styleId="a6">
    <w:name w:val="Таблица Текст"/>
    <w:basedOn w:val="a"/>
    <w:uiPriority w:val="4"/>
    <w:rsid w:val="006A2F9A"/>
    <w:pPr>
      <w:overflowPunct w:val="0"/>
      <w:autoSpaceDE w:val="0"/>
      <w:autoSpaceDN w:val="0"/>
      <w:adjustRightInd w:val="0"/>
      <w:spacing w:before="0" w:after="0" w:line="240" w:lineRule="auto"/>
      <w:textAlignment w:val="baseline"/>
    </w:pPr>
    <w:rPr>
      <w:rFonts w:eastAsia="Times New Roman"/>
      <w:szCs w:val="20"/>
      <w:lang w:eastAsia="ru-RU"/>
    </w:rPr>
  </w:style>
  <w:style w:type="paragraph" w:customStyle="1" w:styleId="a7">
    <w:name w:val="Таблица Текст по центру"/>
    <w:basedOn w:val="a6"/>
    <w:uiPriority w:val="4"/>
    <w:rsid w:val="006A2F9A"/>
    <w:pPr>
      <w:jc w:val="center"/>
    </w:pPr>
  </w:style>
  <w:style w:type="paragraph" w:styleId="a8">
    <w:name w:val="header"/>
    <w:basedOn w:val="a"/>
    <w:link w:val="a9"/>
    <w:uiPriority w:val="40"/>
    <w:unhideWhenUsed/>
    <w:rsid w:val="006A2F9A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40"/>
    <w:rsid w:val="006A2F9A"/>
    <w:rPr>
      <w:sz w:val="24"/>
      <w:szCs w:val="22"/>
      <w:lang w:eastAsia="en-US"/>
    </w:rPr>
  </w:style>
  <w:style w:type="paragraph" w:styleId="aa">
    <w:name w:val="footer"/>
    <w:basedOn w:val="a"/>
    <w:link w:val="ab"/>
    <w:uiPriority w:val="40"/>
    <w:unhideWhenUsed/>
    <w:rsid w:val="006A2F9A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b">
    <w:name w:val="Нижний колонтитул Знак"/>
    <w:basedOn w:val="a0"/>
    <w:link w:val="aa"/>
    <w:uiPriority w:val="40"/>
    <w:rsid w:val="006A2F9A"/>
    <w:rPr>
      <w:sz w:val="24"/>
      <w:szCs w:val="22"/>
      <w:lang w:eastAsia="en-US"/>
    </w:rPr>
  </w:style>
  <w:style w:type="paragraph" w:customStyle="1" w:styleId="ac">
    <w:name w:val="Объект"/>
    <w:basedOn w:val="a"/>
    <w:uiPriority w:val="3"/>
    <w:qFormat/>
    <w:rsid w:val="006A2F9A"/>
    <w:pPr>
      <w:keepNext/>
      <w:spacing w:before="120" w:after="120"/>
      <w:jc w:val="center"/>
    </w:pPr>
    <w:rPr>
      <w:rFonts w:eastAsiaTheme="minorHAnsi" w:cstheme="minorBidi"/>
    </w:rPr>
  </w:style>
  <w:style w:type="paragraph" w:customStyle="1" w:styleId="ad">
    <w:name w:val="Таблица Подзаголовок"/>
    <w:basedOn w:val="a5"/>
    <w:uiPriority w:val="4"/>
    <w:qFormat/>
    <w:rsid w:val="006A2F9A"/>
  </w:style>
  <w:style w:type="table" w:customStyle="1" w:styleId="ae">
    <w:name w:val="Таблица прозрачная"/>
    <w:basedOn w:val="a1"/>
    <w:uiPriority w:val="99"/>
    <w:qFormat/>
    <w:rsid w:val="006A2F9A"/>
    <w:rPr>
      <w:rFonts w:eastAsia="Times New Roman"/>
    </w:rPr>
    <w:tblPr>
      <w:tblCellMar>
        <w:top w:w="57" w:type="dxa"/>
        <w:left w:w="57" w:type="dxa"/>
        <w:bottom w:w="57" w:type="dxa"/>
        <w:right w:w="57" w:type="dxa"/>
      </w:tblCellMar>
    </w:tblPr>
  </w:style>
  <w:style w:type="paragraph" w:customStyle="1" w:styleId="af">
    <w:name w:val="Таблица Текст по ширине"/>
    <w:basedOn w:val="a6"/>
    <w:uiPriority w:val="4"/>
    <w:qFormat/>
    <w:rsid w:val="006A2F9A"/>
    <w:pPr>
      <w:jc w:val="both"/>
    </w:pPr>
  </w:style>
  <w:style w:type="character" w:customStyle="1" w:styleId="01">
    <w:name w:val="РИ01_Субъект"/>
    <w:basedOn w:val="a0"/>
    <w:rsid w:val="0043453F"/>
    <w:rPr>
      <w:bdr w:val="none" w:sz="0" w:space="0" w:color="auto"/>
      <w:shd w:val="clear" w:color="auto" w:fill="FDF77F"/>
    </w:rPr>
  </w:style>
  <w:style w:type="character" w:customStyle="1" w:styleId="02">
    <w:name w:val="РИ02_Документ"/>
    <w:basedOn w:val="a0"/>
    <w:rsid w:val="0043453F"/>
    <w:rPr>
      <w:bdr w:val="none" w:sz="0" w:space="0" w:color="auto"/>
      <w:shd w:val="clear" w:color="auto" w:fill="D9D9D9"/>
    </w:rPr>
  </w:style>
  <w:style w:type="character" w:customStyle="1" w:styleId="03">
    <w:name w:val="РИ03_НПА"/>
    <w:basedOn w:val="a0"/>
    <w:rsid w:val="0043453F"/>
    <w:rPr>
      <w:bdr w:val="none" w:sz="0" w:space="0" w:color="auto"/>
      <w:shd w:val="clear" w:color="auto" w:fill="A7D7FF"/>
    </w:rPr>
  </w:style>
  <w:style w:type="character" w:customStyle="1" w:styleId="04">
    <w:name w:val="РИ04_Процесс"/>
    <w:basedOn w:val="a0"/>
    <w:rsid w:val="00741C0F"/>
    <w:rPr>
      <w:i/>
      <w:u w:val="single"/>
    </w:rPr>
  </w:style>
  <w:style w:type="character" w:customStyle="1" w:styleId="05">
    <w:name w:val="РИ05_Проблема"/>
    <w:basedOn w:val="a0"/>
    <w:rsid w:val="00741C0F"/>
    <w:rPr>
      <w:color w:val="D20000"/>
    </w:rPr>
  </w:style>
  <w:style w:type="character" w:customStyle="1" w:styleId="06-">
    <w:name w:val="РИ06_Проблема-Процесс"/>
    <w:basedOn w:val="05"/>
    <w:rsid w:val="0011083D"/>
    <w:rPr>
      <w:i/>
      <w:color w:val="D20000"/>
      <w:u w:val="single"/>
    </w:rPr>
  </w:style>
  <w:style w:type="character" w:customStyle="1" w:styleId="07-">
    <w:name w:val="РИ07_Процесс-Субъект"/>
    <w:basedOn w:val="01"/>
    <w:rsid w:val="0011083D"/>
    <w:rPr>
      <w:i/>
      <w:u w:val="single"/>
      <w:bdr w:val="none" w:sz="0" w:space="0" w:color="auto"/>
      <w:shd w:val="clear" w:color="auto" w:fill="FDF77F"/>
    </w:rPr>
  </w:style>
  <w:style w:type="character" w:customStyle="1" w:styleId="08-">
    <w:name w:val="РИ08_Процесс-Документ"/>
    <w:basedOn w:val="02"/>
    <w:rsid w:val="007E5FC5"/>
    <w:rPr>
      <w:i/>
      <w:u w:val="single"/>
      <w:bdr w:val="none" w:sz="0" w:space="0" w:color="auto"/>
      <w:shd w:val="clear" w:color="auto" w:fill="D9D9D9"/>
    </w:rPr>
  </w:style>
  <w:style w:type="character" w:customStyle="1" w:styleId="09-">
    <w:name w:val="РИ09_Процесс-НПА"/>
    <w:basedOn w:val="03"/>
    <w:rsid w:val="007E5FC5"/>
    <w:rPr>
      <w:i/>
      <w:u w:val="single"/>
      <w:bdr w:val="none" w:sz="0" w:space="0" w:color="auto"/>
      <w:shd w:val="clear" w:color="auto" w:fill="A7D7FF"/>
    </w:rPr>
  </w:style>
  <w:style w:type="character" w:customStyle="1" w:styleId="10-">
    <w:name w:val="РИ10_Проблема-Субъект"/>
    <w:basedOn w:val="01"/>
    <w:rsid w:val="00961128"/>
    <w:rPr>
      <w:color w:val="D20000"/>
      <w:bdr w:val="none" w:sz="0" w:space="0" w:color="auto"/>
      <w:shd w:val="clear" w:color="auto" w:fill="FDF77F"/>
    </w:rPr>
  </w:style>
  <w:style w:type="character" w:customStyle="1" w:styleId="11-">
    <w:name w:val="РИ11_Проблема-Документ"/>
    <w:basedOn w:val="02"/>
    <w:rsid w:val="00961128"/>
    <w:rPr>
      <w:color w:val="D20000"/>
      <w:bdr w:val="none" w:sz="0" w:space="0" w:color="auto"/>
      <w:shd w:val="clear" w:color="auto" w:fill="D9D9D9"/>
    </w:rPr>
  </w:style>
  <w:style w:type="character" w:customStyle="1" w:styleId="12-">
    <w:name w:val="РИ12_Проблема-НПА"/>
    <w:basedOn w:val="03"/>
    <w:rsid w:val="00961128"/>
    <w:rPr>
      <w:bdr w:val="none" w:sz="0" w:space="0" w:color="auto"/>
      <w:shd w:val="clear" w:color="auto" w:fill="A7D7FF"/>
    </w:rPr>
  </w:style>
  <w:style w:type="character" w:customStyle="1" w:styleId="13-">
    <w:name w:val="РИ13_ПП-Субъект"/>
    <w:basedOn w:val="01"/>
    <w:rsid w:val="00961128"/>
    <w:rPr>
      <w:i/>
      <w:color w:val="D20000"/>
      <w:u w:val="single"/>
      <w:bdr w:val="none" w:sz="0" w:space="0" w:color="auto"/>
      <w:shd w:val="clear" w:color="auto" w:fill="FDF77F"/>
    </w:rPr>
  </w:style>
  <w:style w:type="character" w:customStyle="1" w:styleId="14-">
    <w:name w:val="РИ14_ПП-Документ"/>
    <w:basedOn w:val="02"/>
    <w:rsid w:val="00961128"/>
    <w:rPr>
      <w:i/>
      <w:color w:val="D20000"/>
      <w:u w:val="single"/>
      <w:bdr w:val="none" w:sz="0" w:space="0" w:color="auto"/>
      <w:shd w:val="clear" w:color="auto" w:fill="D9D9D9"/>
    </w:rPr>
  </w:style>
  <w:style w:type="character" w:customStyle="1" w:styleId="15-">
    <w:name w:val="РИ15_ПП-НПА"/>
    <w:basedOn w:val="03"/>
    <w:rsid w:val="00961128"/>
    <w:rPr>
      <w:i/>
      <w:color w:val="D20000"/>
      <w:u w:val="single"/>
      <w:bdr w:val="none" w:sz="0" w:space="0" w:color="auto"/>
      <w:shd w:val="clear" w:color="auto" w:fill="A7D7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etZ\AppData\Roaming\Microsoft\&#1064;&#1072;&#1073;&#1083;&#1086;&#1085;&#1099;\&#1056;&#1072;&#1079;&#1084;&#1077;&#1090;&#1082;&#1072;\!&#1064;&#1072;&#1073;&#1083;&#1086;&#1085;%20&#1082;&#1086;&#1085;&#1092;&#1080;&#1075;&#1091;&#1088;&#1072;&#1094;&#1080;&#1080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16E54-0487-4542-819F-054DFAC8A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!Шаблон конфигурации.dotx</Template>
  <TotalTime>26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 Иван</dc:creator>
  <cp:keywords/>
  <dc:description/>
  <cp:lastModifiedBy>Иван Борисов</cp:lastModifiedBy>
  <cp:revision>23</cp:revision>
  <dcterms:created xsi:type="dcterms:W3CDTF">2020-10-18T17:34:00Z</dcterms:created>
  <dcterms:modified xsi:type="dcterms:W3CDTF">2024-01-31T12:39:00Z</dcterms:modified>
</cp:coreProperties>
</file>